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D0B09" w14:textId="77777777" w:rsidR="00E959A7" w:rsidRPr="0055715C" w:rsidRDefault="00E959A7">
      <w:pPr>
        <w:rPr>
          <w:rFonts w:ascii=".VnTime" w:hAnsi=".VnTime"/>
          <w:b/>
        </w:rPr>
      </w:pPr>
    </w:p>
    <w:p w14:paraId="0C4D34CF" w14:textId="77777777" w:rsidR="00E959A7" w:rsidRPr="0055715C" w:rsidRDefault="00E959A7">
      <w:pPr>
        <w:rPr>
          <w:rFonts w:ascii=".VnTime" w:hAnsi=".VnTime"/>
          <w:b/>
        </w:rPr>
      </w:pPr>
    </w:p>
    <w:p w14:paraId="08EFA931" w14:textId="77777777" w:rsidR="00E959A7" w:rsidRPr="0055715C" w:rsidRDefault="00E959A7">
      <w:pPr>
        <w:jc w:val="both"/>
        <w:rPr>
          <w:rFonts w:ascii=".VnTime" w:hAnsi=".VnTime"/>
        </w:rPr>
      </w:pPr>
    </w:p>
    <w:p w14:paraId="6D3A74EB" w14:textId="77777777" w:rsidR="00E959A7" w:rsidRPr="0055715C" w:rsidRDefault="00E959A7">
      <w:pPr>
        <w:spacing w:line="360" w:lineRule="atLeast"/>
        <w:jc w:val="both"/>
        <w:rPr>
          <w:rFonts w:ascii=".VnTime" w:hAnsi=".VnTime"/>
        </w:rPr>
      </w:pPr>
    </w:p>
    <w:p w14:paraId="76A45D72" w14:textId="77777777" w:rsidR="00E959A7" w:rsidRPr="0055715C" w:rsidRDefault="00E959A7">
      <w:pPr>
        <w:spacing w:line="360" w:lineRule="atLeast"/>
        <w:jc w:val="both"/>
        <w:rPr>
          <w:rFonts w:ascii=".VnTime" w:hAnsi=".VnTime"/>
        </w:rPr>
      </w:pPr>
    </w:p>
    <w:p w14:paraId="1AA1C4D8" w14:textId="77777777" w:rsidR="00E959A7" w:rsidRPr="0055715C" w:rsidRDefault="00E959A7">
      <w:pPr>
        <w:spacing w:line="360" w:lineRule="atLeast"/>
        <w:jc w:val="both"/>
        <w:rPr>
          <w:rFonts w:ascii=".VnTime" w:hAnsi=".VnTime"/>
        </w:rPr>
      </w:pPr>
    </w:p>
    <w:p w14:paraId="4B0951A2" w14:textId="77777777" w:rsidR="00E959A7" w:rsidRPr="0055715C" w:rsidRDefault="00E959A7">
      <w:pPr>
        <w:spacing w:line="360" w:lineRule="atLeast"/>
        <w:jc w:val="both"/>
        <w:rPr>
          <w:rFonts w:ascii=".VnTime" w:hAnsi=".VnTime"/>
        </w:rPr>
      </w:pPr>
    </w:p>
    <w:p w14:paraId="3F8D9269" w14:textId="77777777" w:rsidR="00E959A7" w:rsidRPr="0055715C" w:rsidRDefault="00E959A7">
      <w:pPr>
        <w:spacing w:line="360" w:lineRule="atLeast"/>
        <w:jc w:val="both"/>
        <w:rPr>
          <w:rFonts w:ascii=".VnTime" w:hAnsi=".VnTime"/>
        </w:rPr>
      </w:pPr>
    </w:p>
    <w:p w14:paraId="3536A8D3" w14:textId="77777777" w:rsidR="00E959A7" w:rsidRPr="00CC2040" w:rsidRDefault="00E959A7">
      <w:pPr>
        <w:spacing w:line="360" w:lineRule="atLeast"/>
        <w:jc w:val="both"/>
        <w:rPr>
          <w:rFonts w:ascii=".VnTimeH" w:hAnsi=".VnTimeH"/>
        </w:rPr>
      </w:pPr>
    </w:p>
    <w:p w14:paraId="0CF788F6" w14:textId="77777777" w:rsidR="00E107C9" w:rsidRPr="00CC2040" w:rsidRDefault="00E107C9" w:rsidP="00E107C9">
      <w:pPr>
        <w:spacing w:before="120" w:after="120" w:line="360" w:lineRule="atLeast"/>
        <w:jc w:val="center"/>
        <w:rPr>
          <w:b/>
          <w:sz w:val="40"/>
        </w:rPr>
      </w:pPr>
      <w:r w:rsidRPr="00CC2040">
        <w:rPr>
          <w:b/>
          <w:sz w:val="40"/>
        </w:rPr>
        <w:t xml:space="preserve">HƯỚNG DẪN </w:t>
      </w:r>
    </w:p>
    <w:p w14:paraId="0F4E04D6" w14:textId="77777777" w:rsidR="00E107C9" w:rsidRPr="00CC2040" w:rsidRDefault="00E107C9" w:rsidP="00E107C9">
      <w:pPr>
        <w:jc w:val="center"/>
        <w:rPr>
          <w:b/>
          <w:sz w:val="40"/>
        </w:rPr>
      </w:pPr>
      <w:r w:rsidRPr="00CC2040">
        <w:rPr>
          <w:b/>
          <w:sz w:val="40"/>
        </w:rPr>
        <w:t xml:space="preserve">CÔNG TÁC KIỂM ĐỊNH </w:t>
      </w:r>
    </w:p>
    <w:p w14:paraId="3F1C3373" w14:textId="77777777" w:rsidR="00E107C9" w:rsidRPr="00CC2040" w:rsidRDefault="00E107C9" w:rsidP="00E107C9">
      <w:pPr>
        <w:jc w:val="center"/>
        <w:rPr>
          <w:b/>
          <w:sz w:val="40"/>
        </w:rPr>
      </w:pPr>
      <w:r w:rsidRPr="00CC2040">
        <w:rPr>
          <w:b/>
          <w:sz w:val="40"/>
        </w:rPr>
        <w:t>THIẾT BỊ ĐO ĐẠC KHẢO SÁT ĐỊA HÌNH</w:t>
      </w:r>
    </w:p>
    <w:p w14:paraId="37EE94F9" w14:textId="77777777" w:rsidR="00E107C9" w:rsidRPr="0055715C" w:rsidRDefault="00EC1B85" w:rsidP="00E107C9">
      <w:pPr>
        <w:spacing w:before="120" w:after="120" w:line="360" w:lineRule="atLeast"/>
        <w:jc w:val="center"/>
      </w:pPr>
      <w:r>
        <w:rPr>
          <w:b/>
          <w:sz w:val="32"/>
        </w:rPr>
        <w:t>TECCO1</w:t>
      </w:r>
      <w:r w:rsidR="00E20636">
        <w:rPr>
          <w:b/>
          <w:sz w:val="32"/>
        </w:rPr>
        <w:t>-ISO-HD 01</w:t>
      </w:r>
    </w:p>
    <w:p w14:paraId="56D5F843" w14:textId="77777777" w:rsidR="00E959A7" w:rsidRPr="0055715C" w:rsidRDefault="00E959A7">
      <w:pPr>
        <w:spacing w:line="360" w:lineRule="atLeast"/>
        <w:jc w:val="both"/>
        <w:rPr>
          <w:rFonts w:ascii=".VnTime" w:hAnsi=".VnTime"/>
        </w:rPr>
      </w:pPr>
    </w:p>
    <w:p w14:paraId="69A1FA14" w14:textId="77777777" w:rsidR="00E959A7" w:rsidRDefault="00E959A7">
      <w:pPr>
        <w:spacing w:line="360" w:lineRule="atLeast"/>
        <w:jc w:val="both"/>
        <w:rPr>
          <w:rFonts w:ascii=".VnTime" w:hAnsi=".VnTime"/>
        </w:rPr>
      </w:pPr>
    </w:p>
    <w:p w14:paraId="0603C602" w14:textId="77777777" w:rsidR="00E959A7" w:rsidRPr="0055715C" w:rsidRDefault="00E959A7">
      <w:pPr>
        <w:spacing w:line="360" w:lineRule="atLeast"/>
        <w:jc w:val="both"/>
        <w:rPr>
          <w:rFonts w:ascii=".VnTime" w:hAnsi=".VnTime"/>
        </w:rPr>
      </w:pPr>
    </w:p>
    <w:p w14:paraId="59CFEE0D" w14:textId="77777777" w:rsidR="00E959A7" w:rsidRPr="0055715C" w:rsidRDefault="00E959A7">
      <w:pPr>
        <w:spacing w:line="360" w:lineRule="atLeast"/>
        <w:jc w:val="both"/>
        <w:rPr>
          <w:rFonts w:ascii=".VnTime" w:hAnsi=".VnTim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134"/>
        <w:gridCol w:w="992"/>
        <w:gridCol w:w="1134"/>
      </w:tblGrid>
      <w:tr w:rsidR="008D5FE3" w:rsidRPr="00C52A46" w14:paraId="4798E236" w14:textId="77777777" w:rsidTr="00EC1B85">
        <w:tc>
          <w:tcPr>
            <w:tcW w:w="851" w:type="dxa"/>
            <w:vMerge w:val="restart"/>
            <w:tcBorders>
              <w:top w:val="single" w:sz="4" w:space="0" w:color="auto"/>
              <w:left w:val="single" w:sz="4" w:space="0" w:color="auto"/>
              <w:bottom w:val="single" w:sz="4" w:space="0" w:color="auto"/>
              <w:right w:val="single" w:sz="4" w:space="0" w:color="auto"/>
            </w:tcBorders>
            <w:vAlign w:val="center"/>
          </w:tcPr>
          <w:p w14:paraId="18EC52D3" w14:textId="77777777" w:rsidR="008D5FE3" w:rsidRPr="00C52A46" w:rsidRDefault="008D5FE3" w:rsidP="008D5FE3">
            <w:pPr>
              <w:ind w:left="-113" w:right="-113"/>
              <w:jc w:val="center"/>
              <w:rPr>
                <w:b/>
                <w:bCs/>
                <w:i/>
                <w:iCs/>
                <w:sz w:val="22"/>
                <w:szCs w:val="22"/>
              </w:rPr>
            </w:pPr>
            <w:r w:rsidRPr="00C52A46">
              <w:rPr>
                <w:b/>
                <w:bCs/>
                <w:i/>
                <w:iCs/>
                <w:sz w:val="22"/>
                <w:szCs w:val="22"/>
              </w:rPr>
              <w:t>Trang</w:t>
            </w:r>
          </w:p>
        </w:tc>
        <w:tc>
          <w:tcPr>
            <w:tcW w:w="3260" w:type="dxa"/>
            <w:gridSpan w:val="3"/>
            <w:tcBorders>
              <w:top w:val="single" w:sz="4" w:space="0" w:color="auto"/>
              <w:left w:val="single" w:sz="4" w:space="0" w:color="auto"/>
              <w:bottom w:val="single" w:sz="4" w:space="0" w:color="auto"/>
              <w:right w:val="single" w:sz="4" w:space="0" w:color="auto"/>
            </w:tcBorders>
            <w:vAlign w:val="center"/>
          </w:tcPr>
          <w:p w14:paraId="3D3223EC" w14:textId="77777777" w:rsidR="008D5FE3" w:rsidRPr="00C52A46" w:rsidRDefault="008D5FE3">
            <w:pPr>
              <w:ind w:left="-113" w:right="-113"/>
              <w:jc w:val="center"/>
              <w:rPr>
                <w:b/>
                <w:bCs/>
                <w:i/>
                <w:iCs/>
                <w:sz w:val="22"/>
                <w:szCs w:val="22"/>
              </w:rPr>
            </w:pPr>
            <w:r w:rsidRPr="00C52A46">
              <w:rPr>
                <w:b/>
                <w:bCs/>
                <w:i/>
                <w:iCs/>
                <w:sz w:val="22"/>
                <w:szCs w:val="22"/>
              </w:rPr>
              <w:t xml:space="preserve">Lần, ngày ban hành </w:t>
            </w:r>
          </w:p>
        </w:tc>
      </w:tr>
      <w:tr w:rsidR="008D5FE3" w:rsidRPr="00C52A46" w14:paraId="4625A788" w14:textId="77777777" w:rsidTr="00AC4281">
        <w:tc>
          <w:tcPr>
            <w:tcW w:w="851" w:type="dxa"/>
            <w:vMerge/>
            <w:tcBorders>
              <w:top w:val="single" w:sz="4" w:space="0" w:color="auto"/>
              <w:left w:val="single" w:sz="4" w:space="0" w:color="auto"/>
              <w:bottom w:val="single" w:sz="4" w:space="0" w:color="auto"/>
              <w:right w:val="single" w:sz="4" w:space="0" w:color="auto"/>
            </w:tcBorders>
            <w:vAlign w:val="center"/>
          </w:tcPr>
          <w:p w14:paraId="4F2B046A" w14:textId="77777777" w:rsidR="008D5FE3" w:rsidRPr="00C52A46" w:rsidRDefault="008D5FE3" w:rsidP="008D5FE3">
            <w:pPr>
              <w:ind w:left="-113" w:right="-113"/>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40552555" w14:textId="77777777" w:rsidR="008D5FE3" w:rsidRPr="00C52A46" w:rsidRDefault="00B35CBF" w:rsidP="008D5FE3">
            <w:pPr>
              <w:ind w:left="-113" w:right="-113"/>
              <w:jc w:val="center"/>
              <w:rPr>
                <w:b/>
                <w:bCs/>
                <w:i/>
                <w:iCs/>
                <w:sz w:val="22"/>
                <w:szCs w:val="22"/>
              </w:rPr>
            </w:pPr>
            <w:r>
              <w:rPr>
                <w:b/>
                <w:bCs/>
                <w:i/>
                <w:iCs/>
                <w:sz w:val="22"/>
                <w:szCs w:val="22"/>
              </w:rPr>
              <w:t>1</w:t>
            </w:r>
          </w:p>
        </w:tc>
        <w:tc>
          <w:tcPr>
            <w:tcW w:w="992" w:type="dxa"/>
            <w:tcBorders>
              <w:top w:val="single" w:sz="4" w:space="0" w:color="auto"/>
              <w:left w:val="single" w:sz="4" w:space="0" w:color="auto"/>
              <w:bottom w:val="single" w:sz="4" w:space="0" w:color="auto"/>
              <w:right w:val="single" w:sz="4" w:space="0" w:color="auto"/>
            </w:tcBorders>
            <w:vAlign w:val="center"/>
          </w:tcPr>
          <w:p w14:paraId="1D860B04" w14:textId="77777777" w:rsidR="008D5FE3" w:rsidRPr="00C52A46" w:rsidRDefault="00B35CBF" w:rsidP="008D5FE3">
            <w:pPr>
              <w:ind w:left="-113" w:right="-113"/>
              <w:jc w:val="center"/>
              <w:rPr>
                <w:b/>
                <w:bCs/>
                <w:i/>
                <w:iCs/>
                <w:sz w:val="22"/>
                <w:szCs w:val="22"/>
              </w:rPr>
            </w:pPr>
            <w:r>
              <w:rPr>
                <w:b/>
                <w:bCs/>
                <w:i/>
                <w:iCs/>
                <w:sz w:val="22"/>
                <w:szCs w:val="22"/>
              </w:rPr>
              <w:t>2</w:t>
            </w:r>
          </w:p>
        </w:tc>
        <w:tc>
          <w:tcPr>
            <w:tcW w:w="1134" w:type="dxa"/>
            <w:tcBorders>
              <w:top w:val="single" w:sz="4" w:space="0" w:color="auto"/>
              <w:left w:val="single" w:sz="4" w:space="0" w:color="auto"/>
              <w:bottom w:val="single" w:sz="4" w:space="0" w:color="auto"/>
              <w:right w:val="single" w:sz="4" w:space="0" w:color="auto"/>
            </w:tcBorders>
            <w:vAlign w:val="center"/>
          </w:tcPr>
          <w:p w14:paraId="3A6169D3" w14:textId="77777777" w:rsidR="008D5FE3" w:rsidRPr="00C52A46" w:rsidRDefault="00B35CBF" w:rsidP="008D5FE3">
            <w:pPr>
              <w:ind w:left="-113" w:right="-113"/>
              <w:jc w:val="center"/>
              <w:rPr>
                <w:b/>
                <w:bCs/>
                <w:i/>
                <w:iCs/>
                <w:sz w:val="22"/>
                <w:szCs w:val="22"/>
              </w:rPr>
            </w:pPr>
            <w:r>
              <w:rPr>
                <w:b/>
                <w:bCs/>
                <w:i/>
                <w:iCs/>
                <w:sz w:val="22"/>
                <w:szCs w:val="22"/>
              </w:rPr>
              <w:t>3</w:t>
            </w:r>
          </w:p>
        </w:tc>
      </w:tr>
      <w:tr w:rsidR="008D5FE3" w:rsidRPr="00C52A46" w14:paraId="5D02501D" w14:textId="77777777" w:rsidTr="00AC4281">
        <w:tc>
          <w:tcPr>
            <w:tcW w:w="851" w:type="dxa"/>
            <w:tcBorders>
              <w:top w:val="single" w:sz="4" w:space="0" w:color="auto"/>
              <w:left w:val="single" w:sz="4" w:space="0" w:color="auto"/>
              <w:bottom w:val="single" w:sz="4" w:space="0" w:color="auto"/>
              <w:right w:val="single" w:sz="4" w:space="0" w:color="auto"/>
            </w:tcBorders>
            <w:vAlign w:val="center"/>
          </w:tcPr>
          <w:p w14:paraId="2D98EB1E" w14:textId="77777777" w:rsidR="008D5FE3" w:rsidRPr="00C52A46" w:rsidRDefault="00B35CBF" w:rsidP="008D5FE3">
            <w:pPr>
              <w:ind w:left="-113" w:right="-113"/>
              <w:jc w:val="center"/>
              <w:rPr>
                <w:sz w:val="22"/>
                <w:szCs w:val="22"/>
              </w:rPr>
            </w:pPr>
            <w:r>
              <w:rPr>
                <w:sz w:val="22"/>
                <w:szCs w:val="22"/>
              </w:rPr>
              <w:t>Toàn bộ</w:t>
            </w:r>
          </w:p>
        </w:tc>
        <w:tc>
          <w:tcPr>
            <w:tcW w:w="1134" w:type="dxa"/>
            <w:tcBorders>
              <w:top w:val="single" w:sz="4" w:space="0" w:color="auto"/>
              <w:left w:val="single" w:sz="4" w:space="0" w:color="auto"/>
              <w:bottom w:val="single" w:sz="4" w:space="0" w:color="auto"/>
              <w:right w:val="single" w:sz="4" w:space="0" w:color="auto"/>
            </w:tcBorders>
            <w:vAlign w:val="center"/>
          </w:tcPr>
          <w:p w14:paraId="5E80A827" w14:textId="77777777" w:rsidR="008D5FE3" w:rsidRPr="00AC4281" w:rsidRDefault="00EC1B85" w:rsidP="008D5FE3">
            <w:pPr>
              <w:ind w:left="-113" w:right="-113"/>
              <w:jc w:val="center"/>
              <w:rPr>
                <w:sz w:val="22"/>
                <w:szCs w:val="22"/>
              </w:rPr>
            </w:pPr>
            <w:r w:rsidRPr="00AC4281">
              <w:rPr>
                <w:sz w:val="22"/>
                <w:szCs w:val="22"/>
              </w:rPr>
              <w:t>15</w:t>
            </w:r>
            <w:r w:rsidRPr="00AC4281">
              <w:rPr>
                <w:sz w:val="22"/>
                <w:szCs w:val="22"/>
                <w:lang w:val="vi-VN"/>
              </w:rPr>
              <w:t>/</w:t>
            </w:r>
            <w:r w:rsidRPr="00AC4281">
              <w:rPr>
                <w:sz w:val="22"/>
                <w:szCs w:val="22"/>
              </w:rPr>
              <w:t>01</w:t>
            </w:r>
            <w:r w:rsidRPr="00AC4281">
              <w:rPr>
                <w:sz w:val="22"/>
                <w:szCs w:val="22"/>
                <w:lang w:val="vi-VN"/>
              </w:rPr>
              <w:t>/</w:t>
            </w:r>
            <w:r w:rsidRPr="00AC4281">
              <w:rPr>
                <w:sz w:val="22"/>
                <w:szCs w:val="22"/>
              </w:rPr>
              <w:t>2026</w:t>
            </w:r>
          </w:p>
        </w:tc>
        <w:tc>
          <w:tcPr>
            <w:tcW w:w="992" w:type="dxa"/>
            <w:tcBorders>
              <w:top w:val="single" w:sz="4" w:space="0" w:color="auto"/>
              <w:left w:val="single" w:sz="4" w:space="0" w:color="auto"/>
              <w:bottom w:val="single" w:sz="4" w:space="0" w:color="auto"/>
              <w:right w:val="single" w:sz="4" w:space="0" w:color="auto"/>
            </w:tcBorders>
            <w:vAlign w:val="center"/>
          </w:tcPr>
          <w:p w14:paraId="08BFBA3C" w14:textId="77777777" w:rsidR="008D5FE3" w:rsidRPr="00C52A46" w:rsidRDefault="008D5FE3" w:rsidP="008D5FE3">
            <w:pPr>
              <w:ind w:left="-113" w:right="-113"/>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3E585003" w14:textId="77777777" w:rsidR="008D5FE3" w:rsidRPr="00C52A46" w:rsidRDefault="008D5FE3" w:rsidP="008D5FE3">
            <w:pPr>
              <w:ind w:left="-113" w:right="-113"/>
              <w:jc w:val="center"/>
              <w:rPr>
                <w:sz w:val="22"/>
                <w:szCs w:val="22"/>
              </w:rPr>
            </w:pPr>
          </w:p>
        </w:tc>
      </w:tr>
      <w:tr w:rsidR="008D5FE3" w:rsidRPr="00C52A46" w14:paraId="7042F435" w14:textId="77777777" w:rsidTr="00AC4281">
        <w:tc>
          <w:tcPr>
            <w:tcW w:w="851" w:type="dxa"/>
            <w:tcBorders>
              <w:top w:val="single" w:sz="4" w:space="0" w:color="auto"/>
              <w:left w:val="single" w:sz="4" w:space="0" w:color="auto"/>
              <w:bottom w:val="single" w:sz="4" w:space="0" w:color="auto"/>
              <w:right w:val="single" w:sz="4" w:space="0" w:color="auto"/>
            </w:tcBorders>
            <w:vAlign w:val="center"/>
          </w:tcPr>
          <w:p w14:paraId="3CC85E3F" w14:textId="77777777" w:rsidR="008D5FE3" w:rsidRPr="00C52A46" w:rsidRDefault="008D5FE3" w:rsidP="008D5FE3">
            <w:pPr>
              <w:ind w:left="-113" w:right="-113"/>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6DD47E6F" w14:textId="77777777" w:rsidR="008D5FE3" w:rsidRPr="00C52A46" w:rsidRDefault="008D5FE3" w:rsidP="008D5FE3">
            <w:pPr>
              <w:ind w:left="-113" w:right="-113"/>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0C036994" w14:textId="77777777" w:rsidR="008D5FE3" w:rsidRPr="00C52A46" w:rsidRDefault="008D5FE3" w:rsidP="008D5FE3">
            <w:pPr>
              <w:ind w:left="-113" w:right="-113"/>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79F612FA" w14:textId="77777777" w:rsidR="008D5FE3" w:rsidRPr="00C52A46" w:rsidRDefault="008D5FE3" w:rsidP="008D5FE3">
            <w:pPr>
              <w:ind w:left="-113" w:right="-113"/>
              <w:jc w:val="center"/>
              <w:rPr>
                <w:sz w:val="22"/>
                <w:szCs w:val="22"/>
              </w:rPr>
            </w:pPr>
          </w:p>
        </w:tc>
      </w:tr>
      <w:tr w:rsidR="008D5FE3" w:rsidRPr="00C52A46" w14:paraId="5F35EEC2" w14:textId="77777777" w:rsidTr="00AC4281">
        <w:tc>
          <w:tcPr>
            <w:tcW w:w="851" w:type="dxa"/>
            <w:tcBorders>
              <w:top w:val="single" w:sz="4" w:space="0" w:color="auto"/>
              <w:left w:val="single" w:sz="4" w:space="0" w:color="auto"/>
              <w:bottom w:val="single" w:sz="4" w:space="0" w:color="auto"/>
              <w:right w:val="single" w:sz="4" w:space="0" w:color="auto"/>
            </w:tcBorders>
            <w:vAlign w:val="center"/>
          </w:tcPr>
          <w:p w14:paraId="539F8AF7" w14:textId="77777777" w:rsidR="008D5FE3" w:rsidRPr="00C52A46" w:rsidRDefault="008D5FE3" w:rsidP="008D5FE3">
            <w:pPr>
              <w:ind w:left="-113" w:right="-113"/>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2AA30D5C" w14:textId="77777777" w:rsidR="008D5FE3" w:rsidRPr="00C52A46" w:rsidRDefault="008D5FE3" w:rsidP="008D5FE3">
            <w:pPr>
              <w:ind w:left="-113" w:right="-113"/>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4C443DEA" w14:textId="77777777" w:rsidR="008D5FE3" w:rsidRPr="00C52A46" w:rsidRDefault="008D5FE3" w:rsidP="008D5FE3">
            <w:pPr>
              <w:ind w:left="-113" w:right="-113"/>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71081C63" w14:textId="77777777" w:rsidR="008D5FE3" w:rsidRPr="00C52A46" w:rsidRDefault="008D5FE3" w:rsidP="008D5FE3">
            <w:pPr>
              <w:ind w:left="-113" w:right="-113"/>
              <w:jc w:val="center"/>
              <w:rPr>
                <w:sz w:val="22"/>
                <w:szCs w:val="22"/>
              </w:rPr>
            </w:pPr>
          </w:p>
        </w:tc>
      </w:tr>
      <w:tr w:rsidR="008D5FE3" w:rsidRPr="00C52A46" w14:paraId="50B7DA0B" w14:textId="77777777" w:rsidTr="00AC4281">
        <w:tc>
          <w:tcPr>
            <w:tcW w:w="851" w:type="dxa"/>
            <w:tcBorders>
              <w:top w:val="single" w:sz="4" w:space="0" w:color="auto"/>
              <w:left w:val="single" w:sz="4" w:space="0" w:color="auto"/>
              <w:bottom w:val="single" w:sz="4" w:space="0" w:color="auto"/>
              <w:right w:val="single" w:sz="4" w:space="0" w:color="auto"/>
            </w:tcBorders>
            <w:vAlign w:val="center"/>
          </w:tcPr>
          <w:p w14:paraId="33157ECA" w14:textId="77777777" w:rsidR="008D5FE3" w:rsidRPr="00C52A46" w:rsidRDefault="008D5FE3" w:rsidP="008D5FE3">
            <w:pPr>
              <w:ind w:left="-113" w:right="-113"/>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5AADDDF4" w14:textId="77777777" w:rsidR="008D5FE3" w:rsidRPr="00C52A46" w:rsidRDefault="008D5FE3" w:rsidP="008D5FE3">
            <w:pPr>
              <w:ind w:left="-113" w:right="-113"/>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5B28B9EC" w14:textId="77777777" w:rsidR="008D5FE3" w:rsidRPr="00C52A46" w:rsidRDefault="008D5FE3" w:rsidP="008D5FE3">
            <w:pPr>
              <w:ind w:left="-113" w:right="-113"/>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44717C3C" w14:textId="77777777" w:rsidR="008D5FE3" w:rsidRPr="00C52A46" w:rsidRDefault="008D5FE3" w:rsidP="008D5FE3">
            <w:pPr>
              <w:ind w:left="-113" w:right="-113"/>
              <w:jc w:val="center"/>
              <w:rPr>
                <w:sz w:val="22"/>
                <w:szCs w:val="22"/>
              </w:rPr>
            </w:pPr>
          </w:p>
        </w:tc>
      </w:tr>
      <w:tr w:rsidR="008D5FE3" w:rsidRPr="00C52A46" w14:paraId="0B6DF2E3" w14:textId="77777777" w:rsidTr="00AC4281">
        <w:tc>
          <w:tcPr>
            <w:tcW w:w="851" w:type="dxa"/>
            <w:tcBorders>
              <w:top w:val="single" w:sz="4" w:space="0" w:color="auto"/>
              <w:left w:val="single" w:sz="4" w:space="0" w:color="auto"/>
              <w:bottom w:val="single" w:sz="4" w:space="0" w:color="auto"/>
              <w:right w:val="single" w:sz="4" w:space="0" w:color="auto"/>
            </w:tcBorders>
            <w:vAlign w:val="center"/>
          </w:tcPr>
          <w:p w14:paraId="3834C671" w14:textId="77777777" w:rsidR="008D5FE3" w:rsidRPr="00C52A46" w:rsidRDefault="008D5FE3" w:rsidP="008D5FE3">
            <w:pPr>
              <w:ind w:left="-113" w:right="-113"/>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5BADACD9" w14:textId="77777777" w:rsidR="008D5FE3" w:rsidRPr="00C52A46" w:rsidRDefault="008D5FE3" w:rsidP="008D5FE3">
            <w:pPr>
              <w:ind w:left="-113" w:right="-113"/>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30CCEBD5" w14:textId="77777777" w:rsidR="008D5FE3" w:rsidRPr="00C52A46" w:rsidRDefault="008D5FE3" w:rsidP="008D5FE3">
            <w:pPr>
              <w:ind w:left="-113" w:right="-113"/>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40800C8A" w14:textId="77777777" w:rsidR="008D5FE3" w:rsidRPr="00C52A46" w:rsidRDefault="008D5FE3" w:rsidP="008D5FE3">
            <w:pPr>
              <w:ind w:left="-113" w:right="-113"/>
              <w:jc w:val="center"/>
              <w:rPr>
                <w:sz w:val="22"/>
                <w:szCs w:val="22"/>
              </w:rPr>
            </w:pPr>
          </w:p>
        </w:tc>
      </w:tr>
      <w:tr w:rsidR="008D5FE3" w:rsidRPr="00C52A46" w14:paraId="193EE0E9" w14:textId="77777777" w:rsidTr="00AC4281">
        <w:tc>
          <w:tcPr>
            <w:tcW w:w="851" w:type="dxa"/>
            <w:tcBorders>
              <w:top w:val="single" w:sz="4" w:space="0" w:color="auto"/>
              <w:left w:val="single" w:sz="4" w:space="0" w:color="auto"/>
              <w:bottom w:val="single" w:sz="4" w:space="0" w:color="auto"/>
              <w:right w:val="single" w:sz="4" w:space="0" w:color="auto"/>
            </w:tcBorders>
            <w:vAlign w:val="center"/>
          </w:tcPr>
          <w:p w14:paraId="140B9F65" w14:textId="77777777" w:rsidR="008D5FE3" w:rsidRPr="00C52A46" w:rsidRDefault="008D5FE3" w:rsidP="008D5FE3">
            <w:pPr>
              <w:ind w:left="-113" w:right="-113"/>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1CEEB09F" w14:textId="77777777" w:rsidR="008D5FE3" w:rsidRPr="00C52A46" w:rsidRDefault="008D5FE3" w:rsidP="008D5FE3">
            <w:pPr>
              <w:ind w:left="-113" w:right="-113"/>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0BFA8FD1" w14:textId="77777777" w:rsidR="008D5FE3" w:rsidRPr="00C52A46" w:rsidRDefault="008D5FE3" w:rsidP="008D5FE3">
            <w:pPr>
              <w:ind w:left="-113" w:right="-113"/>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266C066A" w14:textId="77777777" w:rsidR="008D5FE3" w:rsidRPr="00C52A46" w:rsidRDefault="008D5FE3" w:rsidP="008D5FE3">
            <w:pPr>
              <w:ind w:left="-113" w:right="-113"/>
              <w:jc w:val="center"/>
              <w:rPr>
                <w:sz w:val="22"/>
                <w:szCs w:val="22"/>
              </w:rPr>
            </w:pPr>
          </w:p>
        </w:tc>
      </w:tr>
      <w:tr w:rsidR="008D5FE3" w:rsidRPr="00C52A46" w14:paraId="2FDD5730" w14:textId="77777777" w:rsidTr="00AC4281">
        <w:tc>
          <w:tcPr>
            <w:tcW w:w="851" w:type="dxa"/>
            <w:tcBorders>
              <w:top w:val="single" w:sz="4" w:space="0" w:color="auto"/>
              <w:left w:val="single" w:sz="4" w:space="0" w:color="auto"/>
              <w:bottom w:val="single" w:sz="4" w:space="0" w:color="auto"/>
              <w:right w:val="single" w:sz="4" w:space="0" w:color="auto"/>
            </w:tcBorders>
            <w:vAlign w:val="center"/>
          </w:tcPr>
          <w:p w14:paraId="1C46FA4D" w14:textId="77777777" w:rsidR="008D5FE3" w:rsidRPr="00C52A46" w:rsidRDefault="008D5FE3" w:rsidP="008D5FE3">
            <w:pPr>
              <w:ind w:left="-113" w:right="-113"/>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69FD2387" w14:textId="77777777" w:rsidR="008D5FE3" w:rsidRPr="00C52A46" w:rsidRDefault="008D5FE3" w:rsidP="008D5FE3">
            <w:pPr>
              <w:ind w:left="-113" w:right="-113"/>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2F48DDCB" w14:textId="77777777" w:rsidR="008D5FE3" w:rsidRPr="00C52A46" w:rsidRDefault="008D5FE3" w:rsidP="008D5FE3">
            <w:pPr>
              <w:ind w:left="-113" w:right="-113"/>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19716FDE" w14:textId="77777777" w:rsidR="008D5FE3" w:rsidRPr="00C52A46" w:rsidRDefault="008D5FE3" w:rsidP="008D5FE3">
            <w:pPr>
              <w:ind w:left="-113" w:right="-113"/>
              <w:jc w:val="center"/>
              <w:rPr>
                <w:sz w:val="22"/>
                <w:szCs w:val="22"/>
              </w:rPr>
            </w:pPr>
          </w:p>
        </w:tc>
      </w:tr>
      <w:tr w:rsidR="008D5FE3" w:rsidRPr="00C52A46" w14:paraId="68761590" w14:textId="77777777" w:rsidTr="00AC4281">
        <w:tc>
          <w:tcPr>
            <w:tcW w:w="851" w:type="dxa"/>
            <w:tcBorders>
              <w:top w:val="single" w:sz="4" w:space="0" w:color="auto"/>
              <w:left w:val="single" w:sz="4" w:space="0" w:color="auto"/>
              <w:bottom w:val="single" w:sz="4" w:space="0" w:color="auto"/>
              <w:right w:val="single" w:sz="4" w:space="0" w:color="auto"/>
            </w:tcBorders>
            <w:vAlign w:val="center"/>
          </w:tcPr>
          <w:p w14:paraId="5966A779" w14:textId="77777777" w:rsidR="008D5FE3" w:rsidRPr="00C52A46" w:rsidRDefault="008D5FE3" w:rsidP="008D5FE3">
            <w:pPr>
              <w:ind w:left="-113" w:right="-113"/>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5233C165" w14:textId="77777777" w:rsidR="008D5FE3" w:rsidRPr="00C52A46" w:rsidRDefault="008D5FE3" w:rsidP="008D5FE3">
            <w:pPr>
              <w:ind w:left="-113" w:right="-113"/>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268F23DF" w14:textId="77777777" w:rsidR="008D5FE3" w:rsidRPr="00C52A46" w:rsidRDefault="008D5FE3" w:rsidP="008D5FE3">
            <w:pPr>
              <w:ind w:left="-113" w:right="-113"/>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5C5FF63B" w14:textId="77777777" w:rsidR="008D5FE3" w:rsidRPr="00C52A46" w:rsidRDefault="008D5FE3" w:rsidP="008D5FE3">
            <w:pPr>
              <w:ind w:left="-113" w:right="-113"/>
              <w:jc w:val="center"/>
              <w:rPr>
                <w:sz w:val="22"/>
                <w:szCs w:val="22"/>
              </w:rPr>
            </w:pPr>
          </w:p>
        </w:tc>
      </w:tr>
    </w:tbl>
    <w:p w14:paraId="1526373E" w14:textId="77777777" w:rsidR="00E959A7" w:rsidRPr="0055715C" w:rsidRDefault="00E959A7">
      <w:pPr>
        <w:spacing w:line="360" w:lineRule="atLeast"/>
        <w:ind w:left="1440"/>
        <w:jc w:val="both"/>
        <w:rPr>
          <w:rFonts w:ascii=".VnTime" w:hAnsi=".VnTime"/>
        </w:rPr>
      </w:pPr>
    </w:p>
    <w:p w14:paraId="7621F7A6" w14:textId="77777777" w:rsidR="00E959A7" w:rsidRDefault="00E959A7">
      <w:pPr>
        <w:spacing w:line="360" w:lineRule="atLeast"/>
        <w:ind w:left="1440"/>
        <w:jc w:val="both"/>
        <w:rPr>
          <w:rFonts w:ascii=".VnTime" w:hAnsi=".VnTime"/>
        </w:rPr>
      </w:pPr>
    </w:p>
    <w:p w14:paraId="10268901" w14:textId="77777777" w:rsidR="00E107C9" w:rsidRDefault="00E107C9">
      <w:pPr>
        <w:spacing w:line="360" w:lineRule="atLeast"/>
        <w:ind w:left="1440"/>
        <w:jc w:val="both"/>
        <w:rPr>
          <w:rFonts w:ascii=".VnTime" w:hAnsi=".VnTime"/>
        </w:rPr>
      </w:pPr>
    </w:p>
    <w:p w14:paraId="31629BD8" w14:textId="77777777" w:rsidR="00B35CBF" w:rsidRPr="0055715C" w:rsidRDefault="00B35CBF">
      <w:pPr>
        <w:spacing w:line="360" w:lineRule="atLeast"/>
        <w:ind w:left="1440"/>
        <w:jc w:val="both"/>
        <w:rPr>
          <w:rFonts w:ascii=".VnTime" w:hAnsi=".VnTime"/>
        </w:rPr>
      </w:pPr>
    </w:p>
    <w:p w14:paraId="2F0174F4" w14:textId="77777777" w:rsidR="00E959A7" w:rsidRPr="0055715C" w:rsidRDefault="00E959A7">
      <w:pPr>
        <w:spacing w:line="360" w:lineRule="atLeast"/>
        <w:ind w:left="1440"/>
        <w:jc w:val="both"/>
        <w:rPr>
          <w:rFonts w:ascii=".VnTime" w:hAnsi=".VnTime"/>
        </w:rPr>
      </w:pPr>
    </w:p>
    <w:tbl>
      <w:tblPr>
        <w:tblW w:w="8931" w:type="dxa"/>
        <w:jc w:val="center"/>
        <w:tblLayout w:type="fixed"/>
        <w:tblLook w:val="0000" w:firstRow="0" w:lastRow="0" w:firstColumn="0" w:lastColumn="0" w:noHBand="0" w:noVBand="0"/>
      </w:tblPr>
      <w:tblGrid>
        <w:gridCol w:w="2127"/>
        <w:gridCol w:w="2254"/>
        <w:gridCol w:w="3118"/>
        <w:gridCol w:w="1432"/>
      </w:tblGrid>
      <w:tr w:rsidR="008D5FE3" w:rsidRPr="0055715C" w14:paraId="3DF83510" w14:textId="77777777" w:rsidTr="00EC1B85">
        <w:trPr>
          <w:cantSplit/>
          <w:jc w:val="center"/>
        </w:trPr>
        <w:tc>
          <w:tcPr>
            <w:tcW w:w="2127" w:type="dxa"/>
            <w:tcBorders>
              <w:top w:val="single" w:sz="6" w:space="0" w:color="auto"/>
              <w:left w:val="single" w:sz="6" w:space="0" w:color="auto"/>
              <w:bottom w:val="single" w:sz="6" w:space="0" w:color="auto"/>
              <w:right w:val="single" w:sz="6" w:space="0" w:color="auto"/>
            </w:tcBorders>
          </w:tcPr>
          <w:p w14:paraId="65F0730E" w14:textId="77777777" w:rsidR="008D5FE3" w:rsidRPr="0055715C" w:rsidRDefault="008D5FE3" w:rsidP="008D5FE3">
            <w:pPr>
              <w:spacing w:before="120" w:after="120"/>
              <w:jc w:val="center"/>
            </w:pPr>
          </w:p>
        </w:tc>
        <w:tc>
          <w:tcPr>
            <w:tcW w:w="2254" w:type="dxa"/>
            <w:tcBorders>
              <w:top w:val="single" w:sz="6" w:space="0" w:color="auto"/>
              <w:left w:val="single" w:sz="6" w:space="0" w:color="auto"/>
              <w:bottom w:val="single" w:sz="6" w:space="0" w:color="auto"/>
              <w:right w:val="single" w:sz="6" w:space="0" w:color="auto"/>
            </w:tcBorders>
          </w:tcPr>
          <w:p w14:paraId="547AC5B0" w14:textId="77777777" w:rsidR="008D5FE3" w:rsidRPr="0055715C" w:rsidRDefault="008D5FE3" w:rsidP="008D5FE3">
            <w:pPr>
              <w:spacing w:before="120" w:after="120"/>
              <w:jc w:val="center"/>
              <w:rPr>
                <w:b/>
                <w:sz w:val="26"/>
              </w:rPr>
            </w:pPr>
            <w:r w:rsidRPr="0055715C">
              <w:rPr>
                <w:b/>
                <w:sz w:val="26"/>
              </w:rPr>
              <w:t xml:space="preserve">Họ và </w:t>
            </w:r>
            <w:r>
              <w:rPr>
                <w:b/>
                <w:sz w:val="26"/>
              </w:rPr>
              <w:t>t</w:t>
            </w:r>
            <w:r w:rsidRPr="0055715C">
              <w:rPr>
                <w:b/>
                <w:sz w:val="26"/>
              </w:rPr>
              <w:t xml:space="preserve">ên </w:t>
            </w:r>
          </w:p>
        </w:tc>
        <w:tc>
          <w:tcPr>
            <w:tcW w:w="3118" w:type="dxa"/>
            <w:tcBorders>
              <w:top w:val="single" w:sz="6" w:space="0" w:color="auto"/>
              <w:left w:val="single" w:sz="6" w:space="0" w:color="auto"/>
              <w:bottom w:val="single" w:sz="6" w:space="0" w:color="auto"/>
              <w:right w:val="single" w:sz="6" w:space="0" w:color="auto"/>
            </w:tcBorders>
          </w:tcPr>
          <w:p w14:paraId="04FED678" w14:textId="77777777" w:rsidR="008D5FE3" w:rsidRPr="0055715C" w:rsidRDefault="008D5FE3" w:rsidP="008D5FE3">
            <w:pPr>
              <w:pStyle w:val="Heading4"/>
              <w:spacing w:after="120"/>
            </w:pPr>
            <w:r w:rsidRPr="0055715C">
              <w:t>Chức vụ</w:t>
            </w:r>
          </w:p>
        </w:tc>
        <w:tc>
          <w:tcPr>
            <w:tcW w:w="1432" w:type="dxa"/>
            <w:tcBorders>
              <w:top w:val="single" w:sz="6" w:space="0" w:color="auto"/>
              <w:left w:val="single" w:sz="6" w:space="0" w:color="auto"/>
              <w:bottom w:val="single" w:sz="6" w:space="0" w:color="auto"/>
              <w:right w:val="single" w:sz="6" w:space="0" w:color="auto"/>
            </w:tcBorders>
          </w:tcPr>
          <w:p w14:paraId="3F7671CA" w14:textId="77777777" w:rsidR="008D5FE3" w:rsidRPr="0055715C" w:rsidRDefault="008D5FE3" w:rsidP="008D5FE3">
            <w:pPr>
              <w:spacing w:before="120" w:after="120"/>
              <w:jc w:val="center"/>
              <w:rPr>
                <w:b/>
                <w:sz w:val="26"/>
              </w:rPr>
            </w:pPr>
            <w:r w:rsidRPr="0055715C">
              <w:rPr>
                <w:b/>
                <w:sz w:val="26"/>
              </w:rPr>
              <w:t>Chữ ký</w:t>
            </w:r>
          </w:p>
        </w:tc>
      </w:tr>
      <w:tr w:rsidR="008D5FE3" w:rsidRPr="0055715C" w14:paraId="51BE02A0" w14:textId="77777777" w:rsidTr="00EC1B85">
        <w:trPr>
          <w:cantSplit/>
          <w:trHeight w:val="680"/>
          <w:jc w:val="center"/>
        </w:trPr>
        <w:tc>
          <w:tcPr>
            <w:tcW w:w="2127" w:type="dxa"/>
            <w:tcBorders>
              <w:top w:val="single" w:sz="6" w:space="0" w:color="auto"/>
              <w:left w:val="single" w:sz="6" w:space="0" w:color="auto"/>
              <w:bottom w:val="single" w:sz="6" w:space="0" w:color="auto"/>
              <w:right w:val="single" w:sz="6" w:space="0" w:color="auto"/>
            </w:tcBorders>
            <w:vAlign w:val="center"/>
          </w:tcPr>
          <w:p w14:paraId="7618891E" w14:textId="77777777" w:rsidR="008D5FE3" w:rsidRPr="0055715C" w:rsidRDefault="008D5FE3" w:rsidP="00EC1B85">
            <w:pPr>
              <w:spacing w:line="360" w:lineRule="atLeast"/>
              <w:ind w:left="-57" w:right="-57"/>
              <w:jc w:val="center"/>
              <w:rPr>
                <w:spacing w:val="-5"/>
                <w:sz w:val="26"/>
              </w:rPr>
            </w:pPr>
            <w:r w:rsidRPr="0055715C">
              <w:rPr>
                <w:spacing w:val="-5"/>
                <w:sz w:val="26"/>
              </w:rPr>
              <w:t>Người soạn thảo</w:t>
            </w:r>
          </w:p>
        </w:tc>
        <w:tc>
          <w:tcPr>
            <w:tcW w:w="2254" w:type="dxa"/>
            <w:tcBorders>
              <w:top w:val="single" w:sz="6" w:space="0" w:color="auto"/>
              <w:left w:val="single" w:sz="6" w:space="0" w:color="auto"/>
              <w:bottom w:val="single" w:sz="6" w:space="0" w:color="auto"/>
              <w:right w:val="single" w:sz="6" w:space="0" w:color="auto"/>
            </w:tcBorders>
            <w:vAlign w:val="center"/>
          </w:tcPr>
          <w:p w14:paraId="265129BA" w14:textId="19238582" w:rsidR="008D5FE3" w:rsidRPr="00225B95" w:rsidRDefault="00225B95" w:rsidP="009C3D67">
            <w:pPr>
              <w:spacing w:line="360" w:lineRule="atLeast"/>
              <w:ind w:left="-57" w:right="-57"/>
              <w:jc w:val="center"/>
              <w:rPr>
                <w:sz w:val="26"/>
              </w:rPr>
            </w:pPr>
            <w:r>
              <w:rPr>
                <w:sz w:val="26"/>
              </w:rPr>
              <w:t>Vũ Ngọc Tùng</w:t>
            </w:r>
          </w:p>
        </w:tc>
        <w:tc>
          <w:tcPr>
            <w:tcW w:w="3118" w:type="dxa"/>
            <w:tcBorders>
              <w:top w:val="single" w:sz="6" w:space="0" w:color="auto"/>
              <w:left w:val="single" w:sz="6" w:space="0" w:color="auto"/>
              <w:bottom w:val="single" w:sz="6" w:space="0" w:color="auto"/>
              <w:right w:val="single" w:sz="6" w:space="0" w:color="auto"/>
            </w:tcBorders>
            <w:vAlign w:val="center"/>
          </w:tcPr>
          <w:p w14:paraId="12BA98B8" w14:textId="2AF6D33F" w:rsidR="007304D3" w:rsidRPr="00225B95" w:rsidRDefault="00225B95" w:rsidP="00EC1B85">
            <w:pPr>
              <w:spacing w:after="60"/>
              <w:ind w:left="-57" w:right="-57"/>
              <w:jc w:val="center"/>
              <w:rPr>
                <w:sz w:val="26"/>
              </w:rPr>
            </w:pPr>
            <w:r>
              <w:rPr>
                <w:sz w:val="26"/>
              </w:rPr>
              <w:t>Giám đốc TT SLCB</w:t>
            </w:r>
          </w:p>
        </w:tc>
        <w:tc>
          <w:tcPr>
            <w:tcW w:w="1432" w:type="dxa"/>
            <w:tcBorders>
              <w:top w:val="single" w:sz="6" w:space="0" w:color="auto"/>
              <w:left w:val="single" w:sz="6" w:space="0" w:color="auto"/>
              <w:bottom w:val="single" w:sz="6" w:space="0" w:color="auto"/>
              <w:right w:val="single" w:sz="6" w:space="0" w:color="auto"/>
            </w:tcBorders>
            <w:vAlign w:val="center"/>
          </w:tcPr>
          <w:p w14:paraId="1B817DA6" w14:textId="77777777" w:rsidR="008D5FE3" w:rsidRPr="0055715C" w:rsidRDefault="008D5FE3" w:rsidP="00EC1B85">
            <w:pPr>
              <w:spacing w:line="360" w:lineRule="atLeast"/>
              <w:ind w:left="-57" w:right="-57"/>
              <w:jc w:val="center"/>
              <w:rPr>
                <w:sz w:val="26"/>
              </w:rPr>
            </w:pPr>
          </w:p>
        </w:tc>
      </w:tr>
      <w:tr w:rsidR="00EC1B85" w:rsidRPr="0055715C" w14:paraId="38B20914" w14:textId="77777777" w:rsidTr="00EC1B85">
        <w:trPr>
          <w:cantSplit/>
          <w:trHeight w:val="741"/>
          <w:jc w:val="center"/>
        </w:trPr>
        <w:tc>
          <w:tcPr>
            <w:tcW w:w="2127" w:type="dxa"/>
            <w:tcBorders>
              <w:top w:val="single" w:sz="6" w:space="0" w:color="auto"/>
              <w:left w:val="single" w:sz="6" w:space="0" w:color="auto"/>
              <w:bottom w:val="single" w:sz="6" w:space="0" w:color="auto"/>
              <w:right w:val="single" w:sz="6" w:space="0" w:color="auto"/>
            </w:tcBorders>
            <w:vAlign w:val="center"/>
          </w:tcPr>
          <w:p w14:paraId="01778C3F" w14:textId="77777777" w:rsidR="00EC1B85" w:rsidRPr="0055715C" w:rsidRDefault="00EC1B85" w:rsidP="00EC1B85">
            <w:pPr>
              <w:spacing w:before="120" w:after="120" w:line="360" w:lineRule="atLeast"/>
              <w:ind w:left="-57" w:right="-57"/>
              <w:jc w:val="center"/>
              <w:rPr>
                <w:sz w:val="26"/>
              </w:rPr>
            </w:pPr>
            <w:r w:rsidRPr="0055715C">
              <w:rPr>
                <w:sz w:val="26"/>
              </w:rPr>
              <w:t>Người phê duyệt</w:t>
            </w:r>
          </w:p>
        </w:tc>
        <w:tc>
          <w:tcPr>
            <w:tcW w:w="2254" w:type="dxa"/>
            <w:tcBorders>
              <w:top w:val="single" w:sz="6" w:space="0" w:color="auto"/>
              <w:left w:val="single" w:sz="6" w:space="0" w:color="auto"/>
              <w:bottom w:val="single" w:sz="6" w:space="0" w:color="auto"/>
              <w:right w:val="single" w:sz="6" w:space="0" w:color="auto"/>
            </w:tcBorders>
            <w:vAlign w:val="center"/>
          </w:tcPr>
          <w:p w14:paraId="624BF160" w14:textId="4AD95BA3" w:rsidR="00EC1B85" w:rsidRPr="007417B7" w:rsidRDefault="007417B7" w:rsidP="00EC1B85">
            <w:pPr>
              <w:spacing w:before="120" w:after="120" w:line="360" w:lineRule="atLeast"/>
              <w:ind w:left="-57" w:right="-57"/>
              <w:jc w:val="center"/>
              <w:rPr>
                <w:sz w:val="26"/>
              </w:rPr>
            </w:pPr>
            <w:r>
              <w:rPr>
                <w:sz w:val="26"/>
              </w:rPr>
              <w:t>Vũ Thanh Quang</w:t>
            </w:r>
          </w:p>
        </w:tc>
        <w:tc>
          <w:tcPr>
            <w:tcW w:w="3118" w:type="dxa"/>
            <w:tcBorders>
              <w:top w:val="single" w:sz="6" w:space="0" w:color="auto"/>
              <w:left w:val="single" w:sz="6" w:space="0" w:color="auto"/>
              <w:bottom w:val="single" w:sz="6" w:space="0" w:color="auto"/>
              <w:right w:val="single" w:sz="6" w:space="0" w:color="auto"/>
            </w:tcBorders>
            <w:vAlign w:val="center"/>
          </w:tcPr>
          <w:p w14:paraId="1677DB54" w14:textId="27B4FDFC" w:rsidR="00EC1B85" w:rsidRPr="0055715C" w:rsidRDefault="007417B7" w:rsidP="00EC1B85">
            <w:pPr>
              <w:spacing w:before="120" w:after="120" w:line="360" w:lineRule="atLeast"/>
              <w:ind w:left="-57" w:right="-57"/>
              <w:jc w:val="center"/>
              <w:rPr>
                <w:sz w:val="26"/>
              </w:rPr>
            </w:pPr>
            <w:r>
              <w:rPr>
                <w:sz w:val="26"/>
              </w:rPr>
              <w:t>Giám đốc Công ty</w:t>
            </w:r>
          </w:p>
        </w:tc>
        <w:tc>
          <w:tcPr>
            <w:tcW w:w="1432" w:type="dxa"/>
            <w:tcBorders>
              <w:top w:val="single" w:sz="6" w:space="0" w:color="auto"/>
              <w:left w:val="single" w:sz="6" w:space="0" w:color="auto"/>
              <w:bottom w:val="single" w:sz="6" w:space="0" w:color="auto"/>
              <w:right w:val="single" w:sz="6" w:space="0" w:color="auto"/>
            </w:tcBorders>
            <w:vAlign w:val="center"/>
          </w:tcPr>
          <w:p w14:paraId="0F25D03A" w14:textId="77777777" w:rsidR="00EC1B85" w:rsidRPr="0055715C" w:rsidRDefault="00EC1B85" w:rsidP="00EC1B85">
            <w:pPr>
              <w:spacing w:before="120" w:after="120" w:line="360" w:lineRule="atLeast"/>
              <w:ind w:left="-57" w:right="-57"/>
              <w:jc w:val="center"/>
              <w:rPr>
                <w:sz w:val="26"/>
              </w:rPr>
            </w:pPr>
          </w:p>
        </w:tc>
      </w:tr>
    </w:tbl>
    <w:p w14:paraId="21130D19" w14:textId="77777777" w:rsidR="008D5FE3" w:rsidRPr="0055715C" w:rsidRDefault="00266D4D" w:rsidP="00EC1B85">
      <w:pPr>
        <w:numPr>
          <w:ilvl w:val="0"/>
          <w:numId w:val="3"/>
        </w:numPr>
        <w:spacing w:after="120"/>
        <w:rPr>
          <w:b/>
          <w:sz w:val="26"/>
        </w:rPr>
      </w:pPr>
      <w:r>
        <w:rPr>
          <w:b/>
          <w:sz w:val="26"/>
        </w:rPr>
        <w:lastRenderedPageBreak/>
        <w:t>MỤC ĐÍCH VÀ PHẠM VI ÁP DỤNG</w:t>
      </w:r>
    </w:p>
    <w:p w14:paraId="72EA40D6" w14:textId="77777777" w:rsidR="008D5FE3" w:rsidRPr="0055715C" w:rsidRDefault="008D5FE3" w:rsidP="00EC1B85">
      <w:pPr>
        <w:numPr>
          <w:ilvl w:val="1"/>
          <w:numId w:val="3"/>
        </w:numPr>
        <w:spacing w:after="120"/>
        <w:jc w:val="both"/>
        <w:rPr>
          <w:sz w:val="26"/>
        </w:rPr>
      </w:pPr>
      <w:r w:rsidRPr="0055715C">
        <w:rPr>
          <w:sz w:val="26"/>
        </w:rPr>
        <w:t xml:space="preserve">Mục đích </w:t>
      </w:r>
    </w:p>
    <w:p w14:paraId="1FC639E5" w14:textId="77777777" w:rsidR="008D5FE3" w:rsidRPr="004D5789" w:rsidRDefault="008D5FE3" w:rsidP="00EC1B85">
      <w:pPr>
        <w:spacing w:after="120"/>
        <w:ind w:left="709"/>
        <w:jc w:val="both"/>
        <w:rPr>
          <w:sz w:val="26"/>
        </w:rPr>
      </w:pPr>
      <w:r w:rsidRPr="009C3D67">
        <w:rPr>
          <w:sz w:val="26"/>
        </w:rPr>
        <w:t xml:space="preserve">Hướng dẫn trình tự, phương pháp </w:t>
      </w:r>
      <w:r w:rsidR="00AD644E" w:rsidRPr="00EC1B85">
        <w:rPr>
          <w:sz w:val="26"/>
        </w:rPr>
        <w:t xml:space="preserve">kiểm tra, </w:t>
      </w:r>
      <w:r w:rsidRPr="009C3D67">
        <w:rPr>
          <w:sz w:val="26"/>
        </w:rPr>
        <w:t xml:space="preserve">kiểm </w:t>
      </w:r>
      <w:r w:rsidR="00AD644E" w:rsidRPr="00EC1B85">
        <w:rPr>
          <w:sz w:val="26"/>
        </w:rPr>
        <w:t>nghiệm</w:t>
      </w:r>
      <w:r w:rsidRPr="009C3D67">
        <w:rPr>
          <w:sz w:val="26"/>
        </w:rPr>
        <w:t xml:space="preserve"> một số thiết bị khảo sát để bảo đảm </w:t>
      </w:r>
      <w:r w:rsidR="00AD644E">
        <w:rPr>
          <w:sz w:val="26"/>
        </w:rPr>
        <w:t xml:space="preserve">độ chính xác và chất lượng của thiết bị sử dụng phục vụ </w:t>
      </w:r>
      <w:r w:rsidRPr="009C3D67">
        <w:rPr>
          <w:sz w:val="26"/>
        </w:rPr>
        <w:t>công tác khảo sát địa hình đạt hiệu quả về chất lượng và tiến độ theo yêu cầu đặt ra và được thực hiện bằng các thiết bị</w:t>
      </w:r>
      <w:r w:rsidRPr="004D5789">
        <w:rPr>
          <w:sz w:val="26"/>
        </w:rPr>
        <w:t xml:space="preserve"> đảm bảo độ chính xác theo quy định.  </w:t>
      </w:r>
    </w:p>
    <w:p w14:paraId="12A7CC41" w14:textId="77777777" w:rsidR="008D5FE3" w:rsidRPr="0055715C" w:rsidRDefault="008D5FE3" w:rsidP="00EC1B85">
      <w:pPr>
        <w:numPr>
          <w:ilvl w:val="1"/>
          <w:numId w:val="3"/>
        </w:numPr>
        <w:spacing w:after="120"/>
        <w:rPr>
          <w:sz w:val="26"/>
          <w:lang w:val="nb-NO"/>
        </w:rPr>
      </w:pPr>
      <w:r w:rsidRPr="0055715C">
        <w:rPr>
          <w:sz w:val="26"/>
          <w:lang w:val="nb-NO"/>
        </w:rPr>
        <w:t>Phạm vi áp dụng</w:t>
      </w:r>
    </w:p>
    <w:p w14:paraId="4A5386B8" w14:textId="77777777" w:rsidR="008D5FE3" w:rsidRPr="0055715C" w:rsidRDefault="008D5FE3" w:rsidP="00EC1B85">
      <w:pPr>
        <w:spacing w:after="120"/>
        <w:ind w:left="680"/>
        <w:jc w:val="both"/>
        <w:rPr>
          <w:sz w:val="26"/>
        </w:rPr>
      </w:pPr>
      <w:r w:rsidRPr="00CB32C5">
        <w:rPr>
          <w:sz w:val="26"/>
        </w:rPr>
        <w:t>Á</w:t>
      </w:r>
      <w:r w:rsidRPr="0055715C">
        <w:rPr>
          <w:sz w:val="26"/>
        </w:rPr>
        <w:t xml:space="preserve">p dụng trong </w:t>
      </w:r>
      <w:r w:rsidR="00EC1B85">
        <w:rPr>
          <w:sz w:val="26"/>
        </w:rPr>
        <w:t>Công ty</w:t>
      </w:r>
      <w:r w:rsidRPr="0055715C">
        <w:rPr>
          <w:sz w:val="26"/>
        </w:rPr>
        <w:t xml:space="preserve">.  </w:t>
      </w:r>
    </w:p>
    <w:p w14:paraId="01642806" w14:textId="77777777" w:rsidR="008D5FE3" w:rsidRPr="0055715C" w:rsidRDefault="00266D4D" w:rsidP="00EC1B85">
      <w:pPr>
        <w:numPr>
          <w:ilvl w:val="0"/>
          <w:numId w:val="3"/>
        </w:numPr>
        <w:spacing w:after="120"/>
        <w:rPr>
          <w:b/>
          <w:sz w:val="26"/>
        </w:rPr>
      </w:pPr>
      <w:r>
        <w:rPr>
          <w:b/>
          <w:sz w:val="26"/>
        </w:rPr>
        <w:t>TÀI LIỆU LIÊN QUAN</w:t>
      </w:r>
    </w:p>
    <w:p w14:paraId="7A602639" w14:textId="77777777" w:rsidR="00266D4D" w:rsidRDefault="00266D4D" w:rsidP="00EC1B85">
      <w:pPr>
        <w:numPr>
          <w:ilvl w:val="1"/>
          <w:numId w:val="3"/>
        </w:numPr>
        <w:spacing w:after="120"/>
        <w:jc w:val="both"/>
        <w:rPr>
          <w:sz w:val="26"/>
        </w:rPr>
      </w:pPr>
      <w:r>
        <w:rPr>
          <w:sz w:val="26"/>
        </w:rPr>
        <w:t xml:space="preserve">Các chỉ dẫn kỹ thuật kèm theo thiết bị của </w:t>
      </w:r>
      <w:r w:rsidR="00280854">
        <w:rPr>
          <w:sz w:val="26"/>
        </w:rPr>
        <w:t>N</w:t>
      </w:r>
      <w:r>
        <w:rPr>
          <w:sz w:val="26"/>
        </w:rPr>
        <w:t xml:space="preserve">hà </w:t>
      </w:r>
      <w:r w:rsidR="00280854">
        <w:rPr>
          <w:sz w:val="26"/>
        </w:rPr>
        <w:t>sản xuất</w:t>
      </w:r>
      <w:r>
        <w:rPr>
          <w:sz w:val="26"/>
        </w:rPr>
        <w:t>;</w:t>
      </w:r>
    </w:p>
    <w:p w14:paraId="55A753D0" w14:textId="77777777" w:rsidR="00266D4D" w:rsidRDefault="00266D4D" w:rsidP="00EC1B85">
      <w:pPr>
        <w:widowControl w:val="0"/>
        <w:numPr>
          <w:ilvl w:val="1"/>
          <w:numId w:val="3"/>
        </w:numPr>
        <w:spacing w:after="80"/>
        <w:jc w:val="both"/>
        <w:rPr>
          <w:sz w:val="26"/>
        </w:rPr>
      </w:pPr>
      <w:r>
        <w:rPr>
          <w:sz w:val="26"/>
        </w:rPr>
        <w:t xml:space="preserve">Các Quy chuẩn, </w:t>
      </w:r>
      <w:r w:rsidR="000A00ED">
        <w:rPr>
          <w:sz w:val="26"/>
        </w:rPr>
        <w:t>T</w:t>
      </w:r>
      <w:r>
        <w:rPr>
          <w:sz w:val="26"/>
        </w:rPr>
        <w:t xml:space="preserve">iêu chuẩn </w:t>
      </w:r>
      <w:r w:rsidR="00E71564">
        <w:rPr>
          <w:sz w:val="26"/>
        </w:rPr>
        <w:t>k</w:t>
      </w:r>
      <w:r>
        <w:rPr>
          <w:sz w:val="26"/>
        </w:rPr>
        <w:t>ỹ thuật chuyên ngành (QCVN, TCVN, TC</w:t>
      </w:r>
      <w:r w:rsidR="00765CDE">
        <w:rPr>
          <w:sz w:val="26"/>
        </w:rPr>
        <w:t>N</w:t>
      </w:r>
      <w:r>
        <w:rPr>
          <w:sz w:val="26"/>
        </w:rPr>
        <w:t>);</w:t>
      </w:r>
    </w:p>
    <w:p w14:paraId="0F4748BA" w14:textId="77777777" w:rsidR="008D5FE3" w:rsidRPr="0055715C" w:rsidRDefault="008D5FE3" w:rsidP="00EC1B85">
      <w:pPr>
        <w:widowControl w:val="0"/>
        <w:numPr>
          <w:ilvl w:val="1"/>
          <w:numId w:val="3"/>
        </w:numPr>
        <w:spacing w:after="80"/>
        <w:jc w:val="both"/>
        <w:rPr>
          <w:sz w:val="26"/>
        </w:rPr>
      </w:pPr>
      <w:r w:rsidRPr="0055715C">
        <w:rPr>
          <w:sz w:val="26"/>
        </w:rPr>
        <w:t>Tiêu chuẩn ISO 9001:2</w:t>
      </w:r>
      <w:r w:rsidR="00842865">
        <w:rPr>
          <w:sz w:val="26"/>
        </w:rPr>
        <w:t>015;</w:t>
      </w:r>
    </w:p>
    <w:p w14:paraId="3CBDCC35" w14:textId="77777777" w:rsidR="008D5FE3" w:rsidRPr="0055715C" w:rsidRDefault="008D5FE3" w:rsidP="00EC1B85">
      <w:pPr>
        <w:widowControl w:val="0"/>
        <w:numPr>
          <w:ilvl w:val="1"/>
          <w:numId w:val="3"/>
        </w:numPr>
        <w:spacing w:after="80"/>
        <w:jc w:val="both"/>
        <w:rPr>
          <w:sz w:val="26"/>
        </w:rPr>
      </w:pPr>
      <w:r w:rsidRPr="0055715C">
        <w:rPr>
          <w:sz w:val="26"/>
        </w:rPr>
        <w:t xml:space="preserve">Tài liệu </w:t>
      </w:r>
      <w:r w:rsidR="00266D4D">
        <w:rPr>
          <w:sz w:val="26"/>
        </w:rPr>
        <w:t>của</w:t>
      </w:r>
      <w:r w:rsidR="00266D4D" w:rsidRPr="0055715C">
        <w:rPr>
          <w:sz w:val="26"/>
        </w:rPr>
        <w:t xml:space="preserve"> </w:t>
      </w:r>
      <w:r w:rsidRPr="0055715C">
        <w:rPr>
          <w:sz w:val="26"/>
        </w:rPr>
        <w:t xml:space="preserve">Hệ thống Quản lý chất lượng </w:t>
      </w:r>
      <w:r w:rsidR="00EC1B85">
        <w:rPr>
          <w:sz w:val="26"/>
        </w:rPr>
        <w:t>TECCO1</w:t>
      </w:r>
      <w:r w:rsidRPr="0055715C">
        <w:rPr>
          <w:sz w:val="26"/>
        </w:rPr>
        <w:t>;</w:t>
      </w:r>
    </w:p>
    <w:p w14:paraId="584FCF6A" w14:textId="77777777" w:rsidR="008D5FE3" w:rsidRPr="0055715C" w:rsidRDefault="008D5FE3" w:rsidP="00EC1B85">
      <w:pPr>
        <w:numPr>
          <w:ilvl w:val="1"/>
          <w:numId w:val="4"/>
        </w:numPr>
        <w:spacing w:after="120"/>
        <w:jc w:val="both"/>
        <w:rPr>
          <w:sz w:val="26"/>
        </w:rPr>
      </w:pPr>
      <w:r w:rsidRPr="0055715C">
        <w:rPr>
          <w:sz w:val="26"/>
        </w:rPr>
        <w:t xml:space="preserve">Quy trình Mua sắm và quản lý </w:t>
      </w:r>
      <w:r w:rsidR="00842865">
        <w:rPr>
          <w:sz w:val="26"/>
        </w:rPr>
        <w:t xml:space="preserve">tài sản cố định: </w:t>
      </w:r>
      <w:r w:rsidR="00EC1B85">
        <w:rPr>
          <w:sz w:val="26"/>
        </w:rPr>
        <w:t>TECCO1</w:t>
      </w:r>
      <w:r w:rsidR="00842865">
        <w:rPr>
          <w:sz w:val="26"/>
        </w:rPr>
        <w:t>-ISO-QT 02</w:t>
      </w:r>
      <w:r w:rsidRPr="0055715C">
        <w:rPr>
          <w:sz w:val="26"/>
        </w:rPr>
        <w:t>.</w:t>
      </w:r>
    </w:p>
    <w:p w14:paraId="08D4FE43" w14:textId="77777777" w:rsidR="008D5FE3" w:rsidRPr="0055715C" w:rsidRDefault="00266D4D" w:rsidP="00EC1B85">
      <w:pPr>
        <w:numPr>
          <w:ilvl w:val="0"/>
          <w:numId w:val="3"/>
        </w:numPr>
        <w:spacing w:after="120"/>
        <w:rPr>
          <w:b/>
          <w:sz w:val="26"/>
        </w:rPr>
      </w:pPr>
      <w:r>
        <w:rPr>
          <w:b/>
          <w:sz w:val="26"/>
        </w:rPr>
        <w:t xml:space="preserve">TRÁCH NHIỆM </w:t>
      </w:r>
    </w:p>
    <w:p w14:paraId="6E2B0144" w14:textId="019A0241" w:rsidR="00266D4D" w:rsidRDefault="00266D4D" w:rsidP="00EC1B85">
      <w:pPr>
        <w:numPr>
          <w:ilvl w:val="1"/>
          <w:numId w:val="3"/>
        </w:numPr>
        <w:spacing w:after="120"/>
        <w:rPr>
          <w:sz w:val="26"/>
          <w:szCs w:val="26"/>
        </w:rPr>
      </w:pPr>
      <w:bookmarkStart w:id="0" w:name="_Hlk216989994"/>
      <w:r>
        <w:rPr>
          <w:sz w:val="26"/>
          <w:szCs w:val="26"/>
        </w:rPr>
        <w:t>Giám đốc (</w:t>
      </w:r>
      <w:r w:rsidR="00EC1B85" w:rsidRPr="00AC447F">
        <w:rPr>
          <w:sz w:val="26"/>
          <w:szCs w:val="26"/>
        </w:rPr>
        <w:t>GĐ</w:t>
      </w:r>
      <w:r>
        <w:rPr>
          <w:sz w:val="26"/>
          <w:szCs w:val="26"/>
        </w:rPr>
        <w:t>)</w:t>
      </w:r>
    </w:p>
    <w:bookmarkEnd w:id="0"/>
    <w:p w14:paraId="02DC7F00" w14:textId="77777777" w:rsidR="00266D4D" w:rsidRDefault="00266D4D" w:rsidP="00EC1B85">
      <w:pPr>
        <w:spacing w:after="80"/>
        <w:ind w:left="680"/>
        <w:jc w:val="both"/>
        <w:rPr>
          <w:sz w:val="26"/>
          <w:szCs w:val="26"/>
        </w:rPr>
      </w:pPr>
      <w:r>
        <w:rPr>
          <w:sz w:val="26"/>
          <w:szCs w:val="26"/>
        </w:rPr>
        <w:t>Chỉ đạo và p</w:t>
      </w:r>
      <w:r w:rsidRPr="0055715C">
        <w:rPr>
          <w:sz w:val="26"/>
          <w:szCs w:val="26"/>
        </w:rPr>
        <w:t>hê duyệt</w:t>
      </w:r>
      <w:r>
        <w:rPr>
          <w:sz w:val="26"/>
          <w:szCs w:val="26"/>
        </w:rPr>
        <w:t xml:space="preserve"> kế hoạch</w:t>
      </w:r>
      <w:r w:rsidRPr="0055715C">
        <w:rPr>
          <w:sz w:val="26"/>
          <w:szCs w:val="26"/>
        </w:rPr>
        <w:t xml:space="preserve"> mang thiết bị đi kiểm định định kỳ hoặc tiến hành </w:t>
      </w:r>
      <w:r w:rsidRPr="0055715C">
        <w:rPr>
          <w:sz w:val="26"/>
        </w:rPr>
        <w:t>kiểm định</w:t>
      </w:r>
      <w:r w:rsidRPr="0055715C">
        <w:rPr>
          <w:sz w:val="26"/>
          <w:szCs w:val="26"/>
        </w:rPr>
        <w:t xml:space="preserve"> nội bộ các thiết bị khảo sát</w:t>
      </w:r>
      <w:r w:rsidR="00716F73">
        <w:rPr>
          <w:sz w:val="26"/>
          <w:szCs w:val="26"/>
        </w:rPr>
        <w:t xml:space="preserve"> do Phụ trách đơn vị sử dụng đề xuất theo định kỳ hàng năm </w:t>
      </w:r>
      <w:r w:rsidR="00BA35A2">
        <w:rPr>
          <w:sz w:val="26"/>
          <w:szCs w:val="26"/>
        </w:rPr>
        <w:t xml:space="preserve">hoặc </w:t>
      </w:r>
      <w:r w:rsidR="00716F73">
        <w:rPr>
          <w:sz w:val="26"/>
          <w:szCs w:val="26"/>
        </w:rPr>
        <w:t xml:space="preserve">theo kế hoạch </w:t>
      </w:r>
      <w:r w:rsidR="00BA35A2">
        <w:rPr>
          <w:sz w:val="26"/>
          <w:szCs w:val="26"/>
        </w:rPr>
        <w:t xml:space="preserve">đột xuất </w:t>
      </w:r>
      <w:r w:rsidR="00716F73">
        <w:rPr>
          <w:sz w:val="26"/>
          <w:szCs w:val="26"/>
        </w:rPr>
        <w:t>sử dụng thiết bị của đơn vị</w:t>
      </w:r>
      <w:r w:rsidRPr="0055715C">
        <w:rPr>
          <w:sz w:val="26"/>
          <w:szCs w:val="26"/>
        </w:rPr>
        <w:t>.</w:t>
      </w:r>
    </w:p>
    <w:p w14:paraId="6000C8B0" w14:textId="77777777" w:rsidR="00266D4D" w:rsidRDefault="00266D4D" w:rsidP="00EC1B85">
      <w:pPr>
        <w:spacing w:after="80"/>
        <w:ind w:left="680"/>
        <w:jc w:val="both"/>
        <w:rPr>
          <w:sz w:val="26"/>
          <w:szCs w:val="26"/>
        </w:rPr>
      </w:pPr>
      <w:r>
        <w:rPr>
          <w:sz w:val="26"/>
          <w:szCs w:val="26"/>
        </w:rPr>
        <w:t>Ký hợp đồng thực hiện các công việc kiểm định định kỳ.</w:t>
      </w:r>
    </w:p>
    <w:p w14:paraId="191FEFCB" w14:textId="77777777" w:rsidR="008D5FE3" w:rsidRPr="0055715C" w:rsidRDefault="00266D4D" w:rsidP="00EC1B85">
      <w:pPr>
        <w:spacing w:after="80"/>
        <w:rPr>
          <w:sz w:val="26"/>
          <w:szCs w:val="26"/>
        </w:rPr>
      </w:pPr>
      <w:r>
        <w:rPr>
          <w:sz w:val="26"/>
          <w:szCs w:val="26"/>
        </w:rPr>
        <w:t xml:space="preserve">3.2 </w:t>
      </w:r>
      <w:r>
        <w:rPr>
          <w:sz w:val="26"/>
          <w:szCs w:val="26"/>
        </w:rPr>
        <w:tab/>
      </w:r>
      <w:r w:rsidR="008D5FE3">
        <w:rPr>
          <w:sz w:val="26"/>
          <w:szCs w:val="26"/>
        </w:rPr>
        <w:t>Đơn vị</w:t>
      </w:r>
      <w:r w:rsidR="008D5FE3" w:rsidRPr="0055715C">
        <w:rPr>
          <w:sz w:val="26"/>
          <w:szCs w:val="26"/>
        </w:rPr>
        <w:t xml:space="preserve"> </w:t>
      </w:r>
      <w:r w:rsidR="008940CF">
        <w:rPr>
          <w:sz w:val="26"/>
          <w:szCs w:val="26"/>
        </w:rPr>
        <w:t xml:space="preserve">được giao </w:t>
      </w:r>
      <w:r w:rsidR="00E71564">
        <w:rPr>
          <w:sz w:val="26"/>
          <w:szCs w:val="26"/>
        </w:rPr>
        <w:t xml:space="preserve">sử dụng thiết bị </w:t>
      </w:r>
      <w:r w:rsidR="008D5FE3" w:rsidRPr="0055715C">
        <w:rPr>
          <w:sz w:val="26"/>
          <w:szCs w:val="26"/>
        </w:rPr>
        <w:t>khảo sát</w:t>
      </w:r>
      <w:r w:rsidR="00E71564">
        <w:rPr>
          <w:sz w:val="26"/>
          <w:szCs w:val="26"/>
        </w:rPr>
        <w:t xml:space="preserve"> (Đơn vị sử dụng)</w:t>
      </w:r>
    </w:p>
    <w:p w14:paraId="793EFFC8" w14:textId="77777777" w:rsidR="008D5FE3" w:rsidRPr="0055715C" w:rsidRDefault="008D5FE3" w:rsidP="00EC1B85">
      <w:pPr>
        <w:spacing w:after="80"/>
        <w:ind w:left="720"/>
        <w:jc w:val="both"/>
        <w:rPr>
          <w:sz w:val="26"/>
          <w:szCs w:val="26"/>
        </w:rPr>
      </w:pPr>
      <w:r w:rsidRPr="0055715C">
        <w:rPr>
          <w:sz w:val="26"/>
          <w:szCs w:val="26"/>
        </w:rPr>
        <w:t>Lập kế hoạch kiểm định định kỳ các thiết bị khảo sát</w:t>
      </w:r>
      <w:r w:rsidR="004D7E6E">
        <w:rPr>
          <w:sz w:val="26"/>
          <w:szCs w:val="26"/>
        </w:rPr>
        <w:t xml:space="preserve"> và l</w:t>
      </w:r>
      <w:r w:rsidRPr="0055715C">
        <w:rPr>
          <w:sz w:val="26"/>
          <w:szCs w:val="26"/>
        </w:rPr>
        <w:t xml:space="preserve">ập kế hoạch </w:t>
      </w:r>
      <w:r w:rsidRPr="0055715C">
        <w:rPr>
          <w:sz w:val="26"/>
        </w:rPr>
        <w:t>kiểm định</w:t>
      </w:r>
      <w:r w:rsidRPr="0055715C">
        <w:rPr>
          <w:sz w:val="26"/>
          <w:szCs w:val="26"/>
        </w:rPr>
        <w:t xml:space="preserve"> đột xuất (khi cần thiết);</w:t>
      </w:r>
    </w:p>
    <w:p w14:paraId="00E78EFA" w14:textId="50BA3E5F" w:rsidR="008D5FE3" w:rsidRPr="0055715C" w:rsidRDefault="008D5FE3" w:rsidP="00EC1B85">
      <w:pPr>
        <w:spacing w:after="80"/>
        <w:ind w:left="720"/>
        <w:jc w:val="both"/>
        <w:rPr>
          <w:sz w:val="26"/>
          <w:szCs w:val="26"/>
        </w:rPr>
      </w:pPr>
      <w:r w:rsidRPr="0055715C">
        <w:rPr>
          <w:sz w:val="26"/>
          <w:szCs w:val="26"/>
        </w:rPr>
        <w:t xml:space="preserve">Tiếp nhận kế hoạch đã được </w:t>
      </w:r>
      <w:r w:rsidR="00EC1B85">
        <w:rPr>
          <w:sz w:val="26"/>
          <w:szCs w:val="26"/>
        </w:rPr>
        <w:t>GĐ</w:t>
      </w:r>
      <w:r w:rsidRPr="0055715C">
        <w:rPr>
          <w:sz w:val="26"/>
          <w:szCs w:val="26"/>
        </w:rPr>
        <w:t xml:space="preserve"> phê duyệt mang thiết bị đi kiểm định định kỳ hoặc tiến hành </w:t>
      </w:r>
      <w:r w:rsidRPr="0055715C">
        <w:rPr>
          <w:sz w:val="26"/>
        </w:rPr>
        <w:t>kiểm định</w:t>
      </w:r>
      <w:r w:rsidRPr="0055715C">
        <w:rPr>
          <w:sz w:val="26"/>
          <w:szCs w:val="26"/>
        </w:rPr>
        <w:t xml:space="preserve"> nội bộ các thiết bị khảo sát.</w:t>
      </w:r>
    </w:p>
    <w:p w14:paraId="4E64AEEA" w14:textId="70521055" w:rsidR="008D5FE3" w:rsidRPr="0055715C" w:rsidRDefault="008D5FE3" w:rsidP="00EC1B85">
      <w:pPr>
        <w:spacing w:after="80"/>
        <w:rPr>
          <w:sz w:val="26"/>
          <w:szCs w:val="26"/>
        </w:rPr>
      </w:pPr>
      <w:r w:rsidRPr="0055715C">
        <w:rPr>
          <w:sz w:val="26"/>
          <w:szCs w:val="26"/>
        </w:rPr>
        <w:t xml:space="preserve">3.3 </w:t>
      </w:r>
      <w:r w:rsidRPr="0055715C">
        <w:rPr>
          <w:sz w:val="26"/>
          <w:szCs w:val="26"/>
        </w:rPr>
        <w:tab/>
      </w:r>
      <w:r w:rsidR="005B7AD5">
        <w:rPr>
          <w:sz w:val="26"/>
          <w:szCs w:val="26"/>
        </w:rPr>
        <w:t>Trưởng phòng</w:t>
      </w:r>
      <w:r w:rsidRPr="0055715C">
        <w:rPr>
          <w:sz w:val="26"/>
          <w:szCs w:val="26"/>
        </w:rPr>
        <w:t xml:space="preserve"> khảo sát</w:t>
      </w:r>
    </w:p>
    <w:p w14:paraId="0797134A" w14:textId="77777777" w:rsidR="008D5FE3" w:rsidRPr="0055715C" w:rsidRDefault="008D5FE3" w:rsidP="00EC1B85">
      <w:pPr>
        <w:spacing w:after="80"/>
        <w:ind w:left="720"/>
        <w:jc w:val="both"/>
        <w:rPr>
          <w:sz w:val="26"/>
          <w:szCs w:val="26"/>
        </w:rPr>
      </w:pPr>
      <w:r w:rsidRPr="00E75AAF">
        <w:rPr>
          <w:sz w:val="26"/>
          <w:szCs w:val="26"/>
        </w:rPr>
        <w:t xml:space="preserve">Lựa chọn, phân công công nhân phù hợp với công việc </w:t>
      </w:r>
      <w:r w:rsidRPr="00E75AAF">
        <w:rPr>
          <w:sz w:val="26"/>
        </w:rPr>
        <w:t>kiểm định</w:t>
      </w:r>
      <w:r w:rsidRPr="00E75AAF">
        <w:rPr>
          <w:sz w:val="26"/>
          <w:szCs w:val="26"/>
        </w:rPr>
        <w:t xml:space="preserve"> thiết bị khảo</w:t>
      </w:r>
      <w:r w:rsidRPr="0055715C">
        <w:rPr>
          <w:sz w:val="26"/>
          <w:szCs w:val="26"/>
        </w:rPr>
        <w:t xml:space="preserve"> sát địa hình.</w:t>
      </w:r>
      <w:r w:rsidR="009C3D67">
        <w:rPr>
          <w:sz w:val="26"/>
          <w:szCs w:val="26"/>
        </w:rPr>
        <w:t xml:space="preserve"> Phổ biến các quy định kỹ thuật liên quan đến công tác sử dụng, vận hành và bảo trì thiết bị khảo sát trước khi đưa thiết bị vào sử dụng</w:t>
      </w:r>
      <w:r w:rsidR="00DB18B0">
        <w:rPr>
          <w:sz w:val="26"/>
          <w:szCs w:val="26"/>
        </w:rPr>
        <w:t xml:space="preserve"> và trong suốt quá trình sử dụng máy, thiết bị khảo sát để thực hiện công việc</w:t>
      </w:r>
      <w:r w:rsidR="009C3D67">
        <w:rPr>
          <w:sz w:val="26"/>
          <w:szCs w:val="26"/>
        </w:rPr>
        <w:t>.</w:t>
      </w:r>
    </w:p>
    <w:p w14:paraId="49CBB960" w14:textId="77777777" w:rsidR="008D5FE3" w:rsidRPr="0055715C" w:rsidRDefault="009C3D67" w:rsidP="00EC1B85">
      <w:pPr>
        <w:spacing w:after="80"/>
        <w:ind w:left="720"/>
        <w:jc w:val="both"/>
        <w:rPr>
          <w:sz w:val="26"/>
          <w:szCs w:val="26"/>
        </w:rPr>
      </w:pPr>
      <w:r>
        <w:rPr>
          <w:sz w:val="26"/>
          <w:szCs w:val="26"/>
        </w:rPr>
        <w:t>Hướng dẫn công nhân kỹ thuật phương pháp kiểm tra, kiểm nghiệm thiết bị khảo sát và trực tiếp k</w:t>
      </w:r>
      <w:r w:rsidR="008D5FE3" w:rsidRPr="0055715C">
        <w:rPr>
          <w:sz w:val="26"/>
          <w:szCs w:val="26"/>
        </w:rPr>
        <w:t xml:space="preserve">iểm tra kết quả </w:t>
      </w:r>
      <w:r w:rsidR="008D5FE3" w:rsidRPr="0055715C">
        <w:rPr>
          <w:sz w:val="26"/>
        </w:rPr>
        <w:t>kiểm định</w:t>
      </w:r>
      <w:r w:rsidR="008D5FE3" w:rsidRPr="0055715C">
        <w:rPr>
          <w:sz w:val="26"/>
          <w:szCs w:val="26"/>
        </w:rPr>
        <w:t xml:space="preserve"> các thiết bị khảo sát địa hình của công nhân thực hiện.</w:t>
      </w:r>
    </w:p>
    <w:p w14:paraId="27937A42" w14:textId="77777777" w:rsidR="008D5FE3" w:rsidRPr="0055715C" w:rsidRDefault="008D5FE3" w:rsidP="00EC1B85">
      <w:pPr>
        <w:widowControl w:val="0"/>
        <w:spacing w:after="80"/>
        <w:rPr>
          <w:sz w:val="26"/>
          <w:szCs w:val="26"/>
        </w:rPr>
      </w:pPr>
      <w:r w:rsidRPr="0055715C">
        <w:rPr>
          <w:sz w:val="26"/>
          <w:szCs w:val="26"/>
        </w:rPr>
        <w:t xml:space="preserve">3.4 </w:t>
      </w:r>
      <w:r w:rsidRPr="0055715C">
        <w:rPr>
          <w:sz w:val="26"/>
          <w:szCs w:val="26"/>
        </w:rPr>
        <w:tab/>
        <w:t>Công nhân</w:t>
      </w:r>
    </w:p>
    <w:p w14:paraId="5FC5FC68" w14:textId="0B82BA73" w:rsidR="008D5FE3" w:rsidRPr="0055715C" w:rsidRDefault="008D5FE3" w:rsidP="00EC1B85">
      <w:pPr>
        <w:widowControl w:val="0"/>
        <w:spacing w:after="80"/>
        <w:ind w:left="720"/>
        <w:jc w:val="both"/>
        <w:rPr>
          <w:sz w:val="26"/>
          <w:szCs w:val="26"/>
        </w:rPr>
      </w:pPr>
      <w:r w:rsidRPr="0055715C">
        <w:rPr>
          <w:sz w:val="26"/>
          <w:szCs w:val="26"/>
        </w:rPr>
        <w:t xml:space="preserve">Theo sự phân công trực tiếp </w:t>
      </w:r>
      <w:r w:rsidR="009C3D67">
        <w:rPr>
          <w:sz w:val="26"/>
          <w:szCs w:val="26"/>
        </w:rPr>
        <w:t xml:space="preserve">của </w:t>
      </w:r>
      <w:r w:rsidR="00271084">
        <w:rPr>
          <w:sz w:val="26"/>
          <w:szCs w:val="26"/>
        </w:rPr>
        <w:t>T</w:t>
      </w:r>
      <w:r w:rsidR="009C3D67">
        <w:rPr>
          <w:sz w:val="26"/>
          <w:szCs w:val="26"/>
        </w:rPr>
        <w:t>rưởng</w:t>
      </w:r>
      <w:r w:rsidR="00271084">
        <w:rPr>
          <w:sz w:val="26"/>
          <w:szCs w:val="26"/>
        </w:rPr>
        <w:t xml:space="preserve"> phòng</w:t>
      </w:r>
      <w:r w:rsidR="009C3D67">
        <w:rPr>
          <w:sz w:val="26"/>
          <w:szCs w:val="26"/>
        </w:rPr>
        <w:t xml:space="preserve"> khảo sát </w:t>
      </w:r>
      <w:r w:rsidRPr="0055715C">
        <w:rPr>
          <w:sz w:val="26"/>
          <w:szCs w:val="26"/>
        </w:rPr>
        <w:t xml:space="preserve">thực hiện </w:t>
      </w:r>
      <w:r w:rsidRPr="0055715C">
        <w:rPr>
          <w:sz w:val="26"/>
        </w:rPr>
        <w:t>kiểm định</w:t>
      </w:r>
      <w:r w:rsidRPr="0055715C">
        <w:rPr>
          <w:sz w:val="26"/>
          <w:szCs w:val="26"/>
        </w:rPr>
        <w:t xml:space="preserve"> </w:t>
      </w:r>
      <w:r w:rsidRPr="0055715C">
        <w:rPr>
          <w:sz w:val="26"/>
          <w:szCs w:val="26"/>
        </w:rPr>
        <w:lastRenderedPageBreak/>
        <w:t xml:space="preserve">các thiết bị khảo sát địa hình theo đúng quy định. </w:t>
      </w:r>
    </w:p>
    <w:p w14:paraId="49711818" w14:textId="77777777" w:rsidR="008D5FE3" w:rsidRPr="0055715C" w:rsidRDefault="008D5FE3" w:rsidP="00EC1B85">
      <w:pPr>
        <w:widowControl w:val="0"/>
        <w:spacing w:after="120"/>
        <w:ind w:left="720"/>
        <w:jc w:val="both"/>
        <w:rPr>
          <w:sz w:val="26"/>
          <w:szCs w:val="26"/>
        </w:rPr>
      </w:pPr>
      <w:r w:rsidRPr="0055715C">
        <w:rPr>
          <w:sz w:val="26"/>
          <w:szCs w:val="26"/>
        </w:rPr>
        <w:t xml:space="preserve">Theo dõi, phát hiện những thay đổi vượt hạn sai của thiết bị báo cáo với </w:t>
      </w:r>
      <w:r w:rsidR="004D7E6E">
        <w:rPr>
          <w:sz w:val="26"/>
          <w:szCs w:val="26"/>
        </w:rPr>
        <w:t>Phụ trách đơn vị (PTĐV)</w:t>
      </w:r>
      <w:r w:rsidRPr="0055715C">
        <w:rPr>
          <w:sz w:val="26"/>
          <w:szCs w:val="26"/>
        </w:rPr>
        <w:t xml:space="preserve"> để có các đề xuất </w:t>
      </w:r>
      <w:r w:rsidRPr="0055715C">
        <w:rPr>
          <w:sz w:val="26"/>
        </w:rPr>
        <w:t>kiểm định</w:t>
      </w:r>
      <w:r w:rsidRPr="0055715C">
        <w:rPr>
          <w:sz w:val="26"/>
          <w:szCs w:val="26"/>
        </w:rPr>
        <w:t xml:space="preserve"> kịp thời. </w:t>
      </w:r>
    </w:p>
    <w:p w14:paraId="12B6234B" w14:textId="77777777" w:rsidR="008D5FE3" w:rsidRPr="0055715C" w:rsidRDefault="008D5FE3" w:rsidP="00EC1B85">
      <w:pPr>
        <w:numPr>
          <w:ilvl w:val="0"/>
          <w:numId w:val="3"/>
        </w:numPr>
        <w:spacing w:after="120"/>
        <w:rPr>
          <w:b/>
          <w:sz w:val="26"/>
        </w:rPr>
      </w:pPr>
      <w:r w:rsidRPr="0055715C">
        <w:rPr>
          <w:b/>
          <w:sz w:val="26"/>
        </w:rPr>
        <w:t>M</w:t>
      </w:r>
      <w:r w:rsidR="00266D4D">
        <w:rPr>
          <w:b/>
          <w:sz w:val="26"/>
        </w:rPr>
        <w:t>Ô TẢ</w:t>
      </w:r>
    </w:p>
    <w:p w14:paraId="7074AE2A" w14:textId="77777777" w:rsidR="008D5FE3" w:rsidRPr="0055715C" w:rsidRDefault="008D5FE3" w:rsidP="00EC1B85">
      <w:pPr>
        <w:spacing w:after="120"/>
        <w:jc w:val="both"/>
        <w:rPr>
          <w:sz w:val="26"/>
          <w:szCs w:val="26"/>
        </w:rPr>
      </w:pPr>
      <w:r w:rsidRPr="0055715C">
        <w:rPr>
          <w:sz w:val="26"/>
          <w:szCs w:val="26"/>
        </w:rPr>
        <w:t xml:space="preserve">4.1 </w:t>
      </w:r>
      <w:r w:rsidRPr="0055715C">
        <w:rPr>
          <w:sz w:val="26"/>
          <w:szCs w:val="26"/>
        </w:rPr>
        <w:tab/>
        <w:t>Định nghĩa</w:t>
      </w:r>
    </w:p>
    <w:p w14:paraId="474A6AC2" w14:textId="77777777" w:rsidR="008D5FE3" w:rsidRPr="0055715C" w:rsidRDefault="008D5FE3" w:rsidP="00EC1B85">
      <w:pPr>
        <w:spacing w:after="120"/>
        <w:ind w:left="720"/>
        <w:jc w:val="both"/>
        <w:rPr>
          <w:sz w:val="26"/>
          <w:szCs w:val="26"/>
        </w:rPr>
      </w:pPr>
      <w:r w:rsidRPr="005F3D0E">
        <w:rPr>
          <w:i/>
          <w:sz w:val="26"/>
          <w:szCs w:val="26"/>
        </w:rPr>
        <w:t xml:space="preserve">Thiết bị khảo sát địa hình </w:t>
      </w:r>
      <w:r w:rsidRPr="005F3D0E">
        <w:rPr>
          <w:sz w:val="26"/>
          <w:szCs w:val="26"/>
        </w:rPr>
        <w:t xml:space="preserve">đề cập trong hướng dẫn này </w:t>
      </w:r>
      <w:r w:rsidR="004D7E6E" w:rsidRPr="005F3D0E">
        <w:rPr>
          <w:sz w:val="26"/>
          <w:szCs w:val="26"/>
        </w:rPr>
        <w:t>bao gồm</w:t>
      </w:r>
      <w:r w:rsidRPr="005F3D0E">
        <w:rPr>
          <w:sz w:val="26"/>
          <w:szCs w:val="26"/>
        </w:rPr>
        <w:t xml:space="preserve"> </w:t>
      </w:r>
      <w:r w:rsidR="00E75AAF" w:rsidRPr="005F3D0E">
        <w:rPr>
          <w:sz w:val="26"/>
          <w:szCs w:val="26"/>
        </w:rPr>
        <w:t xml:space="preserve">thu tín hiệu vệ tinh (GPS), </w:t>
      </w:r>
      <w:r w:rsidRPr="005F3D0E">
        <w:rPr>
          <w:sz w:val="26"/>
          <w:szCs w:val="26"/>
        </w:rPr>
        <w:t>máy kinh vĩ, máy toàn đạc điện tử</w:t>
      </w:r>
      <w:r w:rsidR="00E75AAF" w:rsidRPr="005F3D0E">
        <w:rPr>
          <w:sz w:val="26"/>
          <w:szCs w:val="26"/>
        </w:rPr>
        <w:t>,</w:t>
      </w:r>
      <w:r w:rsidR="009C3D67" w:rsidRPr="005F3D0E">
        <w:rPr>
          <w:sz w:val="26"/>
          <w:szCs w:val="26"/>
        </w:rPr>
        <w:t xml:space="preserve"> </w:t>
      </w:r>
      <w:r w:rsidRPr="005F3D0E">
        <w:rPr>
          <w:sz w:val="26"/>
          <w:szCs w:val="26"/>
        </w:rPr>
        <w:t>máy thủy chuẩn các loại</w:t>
      </w:r>
      <w:r w:rsidR="00E75AAF" w:rsidRPr="005F3D0E">
        <w:rPr>
          <w:sz w:val="26"/>
          <w:szCs w:val="26"/>
        </w:rPr>
        <w:t xml:space="preserve"> và máy đo độ sâu dưới nước</w:t>
      </w:r>
      <w:r w:rsidRPr="005F3D0E">
        <w:rPr>
          <w:sz w:val="26"/>
          <w:szCs w:val="26"/>
        </w:rPr>
        <w:t>.</w:t>
      </w:r>
      <w:r w:rsidRPr="0055715C">
        <w:rPr>
          <w:sz w:val="26"/>
          <w:szCs w:val="26"/>
        </w:rPr>
        <w:t xml:space="preserve"> </w:t>
      </w:r>
    </w:p>
    <w:p w14:paraId="0CEE64BA" w14:textId="77777777" w:rsidR="008D5FE3" w:rsidRPr="0055715C" w:rsidRDefault="008D5FE3" w:rsidP="00EC1B85">
      <w:pPr>
        <w:spacing w:after="120"/>
        <w:ind w:left="720"/>
        <w:jc w:val="both"/>
        <w:rPr>
          <w:sz w:val="26"/>
          <w:szCs w:val="26"/>
        </w:rPr>
      </w:pPr>
      <w:r w:rsidRPr="0055715C">
        <w:rPr>
          <w:i/>
          <w:sz w:val="26"/>
          <w:szCs w:val="26"/>
        </w:rPr>
        <w:t>Kiểm định định kỳ</w:t>
      </w:r>
      <w:r w:rsidRPr="0055715C">
        <w:rPr>
          <w:sz w:val="26"/>
          <w:szCs w:val="26"/>
        </w:rPr>
        <w:t xml:space="preserve"> là kiểm tra tổng thể tình trạng chung và các tính năng thiết bị khảo sát, được thực hiện một cách kỹ lưỡng theo một quy trình tiêu chuẩn. Kiểm định định kỳ cũng bao gồm công tác hiệu chuẩn.</w:t>
      </w:r>
    </w:p>
    <w:p w14:paraId="309AFBA7" w14:textId="77777777" w:rsidR="008D5FE3" w:rsidRPr="0055715C" w:rsidRDefault="008D5FE3" w:rsidP="00EC1B85">
      <w:pPr>
        <w:spacing w:after="120"/>
        <w:ind w:left="709"/>
        <w:jc w:val="both"/>
        <w:rPr>
          <w:sz w:val="26"/>
          <w:szCs w:val="26"/>
        </w:rPr>
      </w:pPr>
      <w:r w:rsidRPr="0055715C">
        <w:rPr>
          <w:i/>
          <w:sz w:val="26"/>
          <w:szCs w:val="26"/>
        </w:rPr>
        <w:t xml:space="preserve">Kiểm định trước khi sử dụng/ Kiểm định nội bộ </w:t>
      </w:r>
      <w:r w:rsidRPr="0055715C">
        <w:rPr>
          <w:sz w:val="26"/>
          <w:szCs w:val="26"/>
        </w:rPr>
        <w:t>là</w:t>
      </w:r>
      <w:r w:rsidRPr="0055715C">
        <w:rPr>
          <w:i/>
          <w:sz w:val="26"/>
          <w:szCs w:val="26"/>
        </w:rPr>
        <w:t xml:space="preserve"> </w:t>
      </w:r>
      <w:r w:rsidRPr="0055715C">
        <w:rPr>
          <w:sz w:val="26"/>
          <w:szCs w:val="26"/>
        </w:rPr>
        <w:t xml:space="preserve">kiểm tra tình trạng chung và các tính năng chính của thiết bị khảo sát, được thực hiện theo hướng dẫn chung và theo sổ tay sử dụng thiết bị. </w:t>
      </w:r>
    </w:p>
    <w:p w14:paraId="44B50577" w14:textId="77777777" w:rsidR="008D5FE3" w:rsidRPr="0055715C" w:rsidRDefault="008D5FE3" w:rsidP="00EC1B85">
      <w:pPr>
        <w:spacing w:after="120"/>
        <w:ind w:left="720"/>
        <w:jc w:val="both"/>
        <w:rPr>
          <w:sz w:val="26"/>
          <w:szCs w:val="26"/>
        </w:rPr>
      </w:pPr>
      <w:r w:rsidRPr="0055715C">
        <w:rPr>
          <w:i/>
          <w:sz w:val="26"/>
          <w:szCs w:val="26"/>
        </w:rPr>
        <w:t>Hiệu chỉnh</w:t>
      </w:r>
      <w:r w:rsidRPr="0055715C">
        <w:rPr>
          <w:sz w:val="26"/>
          <w:szCs w:val="26"/>
        </w:rPr>
        <w:t xml:space="preserve"> là chỉnh sửa thiết bị khảo sát khi phát hiện các sai số vượt quá giới hạn cho phép</w:t>
      </w:r>
      <w:r w:rsidR="009C3D67">
        <w:rPr>
          <w:sz w:val="26"/>
          <w:szCs w:val="26"/>
        </w:rPr>
        <w:t xml:space="preserve"> theo độ chính xác danh định của thiết bị (theo tiêu chuẩn kỹ thuật của nhà sản xuất thiết bị)</w:t>
      </w:r>
      <w:r w:rsidRPr="0055715C">
        <w:rPr>
          <w:sz w:val="26"/>
          <w:szCs w:val="26"/>
        </w:rPr>
        <w:t xml:space="preserve"> trong quá trình sử dụng hoặc sau kiểm tra. Công tác hiệu chỉnh do công nhân lành nghề được đào tạo thực hiện theo hướng dẫn cụ thể.</w:t>
      </w:r>
    </w:p>
    <w:p w14:paraId="6F9F913A" w14:textId="77777777" w:rsidR="008D5FE3" w:rsidRPr="0055715C" w:rsidRDefault="008D5FE3" w:rsidP="00EC1B85">
      <w:pPr>
        <w:spacing w:after="120"/>
        <w:ind w:left="720"/>
        <w:jc w:val="both"/>
        <w:rPr>
          <w:sz w:val="26"/>
          <w:szCs w:val="26"/>
        </w:rPr>
      </w:pPr>
      <w:r w:rsidRPr="0055715C">
        <w:rPr>
          <w:i/>
          <w:sz w:val="26"/>
          <w:szCs w:val="26"/>
        </w:rPr>
        <w:t>Hiệu chuẩn</w:t>
      </w:r>
      <w:r w:rsidRPr="0055715C">
        <w:rPr>
          <w:sz w:val="26"/>
          <w:szCs w:val="26"/>
        </w:rPr>
        <w:t xml:space="preserve"> là các thủ tục, hoạt động kiểm tra và hiệu chỉnh độ chính xác đo đạc của thiết bị bằng cách so sánh với tiêu chuẩn do nhà sản xuất đưa ra. Công tác hiệu chuẩn thường được các đơn vị</w:t>
      </w:r>
      <w:r w:rsidR="00CD211F">
        <w:rPr>
          <w:sz w:val="26"/>
          <w:szCs w:val="26"/>
        </w:rPr>
        <w:t xml:space="preserve"> có</w:t>
      </w:r>
      <w:r w:rsidRPr="0055715C">
        <w:rPr>
          <w:sz w:val="26"/>
          <w:szCs w:val="26"/>
        </w:rPr>
        <w:t xml:space="preserve"> chức năng chuyên </w:t>
      </w:r>
      <w:r w:rsidR="00CD211F">
        <w:rPr>
          <w:sz w:val="26"/>
          <w:szCs w:val="26"/>
        </w:rPr>
        <w:t>môn</w:t>
      </w:r>
      <w:r w:rsidR="004D5789">
        <w:rPr>
          <w:sz w:val="26"/>
          <w:szCs w:val="26"/>
        </w:rPr>
        <w:t xml:space="preserve"> được ủy quyền</w:t>
      </w:r>
      <w:r w:rsidR="00CD211F">
        <w:rPr>
          <w:sz w:val="26"/>
          <w:szCs w:val="26"/>
        </w:rPr>
        <w:t xml:space="preserve"> </w:t>
      </w:r>
      <w:r w:rsidRPr="0055715C">
        <w:rPr>
          <w:sz w:val="26"/>
          <w:szCs w:val="26"/>
        </w:rPr>
        <w:t>thực hiện.</w:t>
      </w:r>
    </w:p>
    <w:p w14:paraId="57934698" w14:textId="77777777" w:rsidR="008D5FE3" w:rsidRPr="0055715C" w:rsidRDefault="008D5FE3" w:rsidP="00EC1B85">
      <w:pPr>
        <w:spacing w:after="120"/>
        <w:ind w:left="709"/>
        <w:jc w:val="both"/>
        <w:rPr>
          <w:sz w:val="26"/>
          <w:szCs w:val="26"/>
        </w:rPr>
      </w:pPr>
      <w:r w:rsidRPr="0055715C">
        <w:rPr>
          <w:i/>
          <w:sz w:val="26"/>
          <w:szCs w:val="26"/>
        </w:rPr>
        <w:t xml:space="preserve">Bãi chuẩn Quốc </w:t>
      </w:r>
      <w:r w:rsidR="00E71564">
        <w:rPr>
          <w:i/>
          <w:sz w:val="26"/>
          <w:szCs w:val="26"/>
        </w:rPr>
        <w:t>g</w:t>
      </w:r>
      <w:r w:rsidRPr="0055715C">
        <w:rPr>
          <w:i/>
          <w:sz w:val="26"/>
          <w:szCs w:val="26"/>
        </w:rPr>
        <w:t>ia</w:t>
      </w:r>
      <w:r w:rsidRPr="0055715C">
        <w:rPr>
          <w:sz w:val="26"/>
          <w:szCs w:val="26"/>
        </w:rPr>
        <w:t xml:space="preserve"> là các bãi kiểm định được xây dựng theo </w:t>
      </w:r>
      <w:r w:rsidR="00280854">
        <w:rPr>
          <w:sz w:val="26"/>
          <w:szCs w:val="26"/>
        </w:rPr>
        <w:t>T</w:t>
      </w:r>
      <w:r w:rsidRPr="0055715C">
        <w:rPr>
          <w:sz w:val="26"/>
          <w:szCs w:val="26"/>
        </w:rPr>
        <w:t xml:space="preserve">iêu chuẩn Quốc </w:t>
      </w:r>
      <w:r w:rsidR="00E71564">
        <w:rPr>
          <w:sz w:val="26"/>
          <w:szCs w:val="26"/>
        </w:rPr>
        <w:t>g</w:t>
      </w:r>
      <w:r w:rsidRPr="0055715C">
        <w:rPr>
          <w:sz w:val="26"/>
          <w:szCs w:val="26"/>
        </w:rPr>
        <w:t xml:space="preserve">ia do </w:t>
      </w:r>
      <w:r w:rsidR="00E71564">
        <w:rPr>
          <w:sz w:val="26"/>
          <w:szCs w:val="26"/>
        </w:rPr>
        <w:t>B</w:t>
      </w:r>
      <w:r w:rsidRPr="0055715C">
        <w:rPr>
          <w:sz w:val="26"/>
          <w:szCs w:val="26"/>
        </w:rPr>
        <w:t xml:space="preserve">ộ Tài nguyên </w:t>
      </w:r>
      <w:r w:rsidR="00280854">
        <w:rPr>
          <w:sz w:val="26"/>
          <w:szCs w:val="26"/>
        </w:rPr>
        <w:t xml:space="preserve">và </w:t>
      </w:r>
      <w:r w:rsidRPr="0055715C">
        <w:rPr>
          <w:sz w:val="26"/>
          <w:szCs w:val="26"/>
        </w:rPr>
        <w:t>Môi trường quản lý và quan trắc định kỳ. Trên bãi chuẩn có các mốc kiên cố với số liệu cạnh chuẩn được cung cấp.</w:t>
      </w:r>
    </w:p>
    <w:p w14:paraId="48081E0B" w14:textId="77777777" w:rsidR="008D5FE3" w:rsidRPr="0055715C" w:rsidRDefault="008D5FE3" w:rsidP="00EC1B85">
      <w:pPr>
        <w:spacing w:after="120"/>
        <w:ind w:left="709"/>
        <w:jc w:val="both"/>
        <w:rPr>
          <w:sz w:val="26"/>
          <w:szCs w:val="26"/>
        </w:rPr>
      </w:pPr>
      <w:r w:rsidRPr="0055715C">
        <w:rPr>
          <w:i/>
          <w:sz w:val="26"/>
          <w:szCs w:val="26"/>
        </w:rPr>
        <w:t>Bãi chuẩn của đơn vị</w:t>
      </w:r>
      <w:r w:rsidRPr="0055715C">
        <w:rPr>
          <w:sz w:val="26"/>
          <w:szCs w:val="26"/>
        </w:rPr>
        <w:t xml:space="preserve"> là các bãi kiểm định được đơn vị xây dựng theo </w:t>
      </w:r>
      <w:r w:rsidR="00280854">
        <w:rPr>
          <w:sz w:val="26"/>
          <w:szCs w:val="26"/>
        </w:rPr>
        <w:t>T</w:t>
      </w:r>
      <w:r w:rsidRPr="0055715C">
        <w:rPr>
          <w:sz w:val="26"/>
          <w:szCs w:val="26"/>
        </w:rPr>
        <w:t xml:space="preserve">iêu chuẩn Quốc </w:t>
      </w:r>
      <w:r w:rsidR="00280854">
        <w:rPr>
          <w:sz w:val="26"/>
          <w:szCs w:val="26"/>
        </w:rPr>
        <w:t>g</w:t>
      </w:r>
      <w:r w:rsidRPr="0055715C">
        <w:rPr>
          <w:sz w:val="26"/>
          <w:szCs w:val="26"/>
        </w:rPr>
        <w:t>ia do đơn vị quản lý và quan trắc định kỳ bằng các thiết bị đã được kiểm định bởi cơ quan ủy quyền.</w:t>
      </w:r>
    </w:p>
    <w:p w14:paraId="7A756A41" w14:textId="77777777" w:rsidR="008D5FE3" w:rsidRPr="0055715C" w:rsidRDefault="008D5FE3" w:rsidP="00EC1B85">
      <w:pPr>
        <w:spacing w:after="120"/>
        <w:ind w:left="709"/>
        <w:jc w:val="both"/>
        <w:rPr>
          <w:sz w:val="26"/>
          <w:szCs w:val="26"/>
        </w:rPr>
      </w:pPr>
      <w:r w:rsidRPr="0055715C">
        <w:rPr>
          <w:i/>
          <w:sz w:val="26"/>
          <w:szCs w:val="26"/>
        </w:rPr>
        <w:t>Hạn sai</w:t>
      </w:r>
      <w:r w:rsidRPr="0055715C">
        <w:rPr>
          <w:sz w:val="26"/>
          <w:szCs w:val="26"/>
        </w:rPr>
        <w:t xml:space="preserve"> là giá trị sai số giới hạn của thiết bị đo khảo sát được quy định bởi </w:t>
      </w:r>
      <w:r w:rsidR="00280854">
        <w:rPr>
          <w:sz w:val="26"/>
          <w:szCs w:val="26"/>
        </w:rPr>
        <w:t>N</w:t>
      </w:r>
      <w:r w:rsidRPr="0055715C">
        <w:rPr>
          <w:sz w:val="26"/>
          <w:szCs w:val="26"/>
        </w:rPr>
        <w:t>hà sản xuất.</w:t>
      </w:r>
    </w:p>
    <w:p w14:paraId="057A2CCA" w14:textId="77777777" w:rsidR="008D5FE3" w:rsidRPr="0055715C" w:rsidRDefault="008D5FE3" w:rsidP="00EC1B85">
      <w:pPr>
        <w:spacing w:after="120"/>
        <w:jc w:val="both"/>
        <w:rPr>
          <w:sz w:val="26"/>
          <w:szCs w:val="26"/>
        </w:rPr>
      </w:pPr>
      <w:r w:rsidRPr="0055715C">
        <w:rPr>
          <w:sz w:val="26"/>
          <w:szCs w:val="26"/>
        </w:rPr>
        <w:t xml:space="preserve">4.2 </w:t>
      </w:r>
      <w:r w:rsidRPr="0055715C">
        <w:rPr>
          <w:sz w:val="26"/>
          <w:szCs w:val="26"/>
        </w:rPr>
        <w:tab/>
        <w:t>Trình tự thực hiện</w:t>
      </w:r>
    </w:p>
    <w:p w14:paraId="3B14E786" w14:textId="77777777" w:rsidR="008D5FE3" w:rsidRPr="0055715C" w:rsidRDefault="008D5FE3" w:rsidP="00EC1B85">
      <w:pPr>
        <w:spacing w:after="120"/>
        <w:ind w:left="709" w:hanging="709"/>
        <w:jc w:val="both"/>
        <w:rPr>
          <w:sz w:val="26"/>
          <w:szCs w:val="26"/>
        </w:rPr>
      </w:pPr>
      <w:r w:rsidRPr="0055715C">
        <w:rPr>
          <w:sz w:val="26"/>
          <w:szCs w:val="26"/>
        </w:rPr>
        <w:t xml:space="preserve">4.2.1 </w:t>
      </w:r>
      <w:r w:rsidRPr="0055715C">
        <w:rPr>
          <w:sz w:val="26"/>
          <w:szCs w:val="26"/>
        </w:rPr>
        <w:tab/>
        <w:t xml:space="preserve">Xác định nhu cầu </w:t>
      </w:r>
      <w:r w:rsidRPr="0055715C">
        <w:rPr>
          <w:sz w:val="26"/>
        </w:rPr>
        <w:t>kiểm định</w:t>
      </w:r>
      <w:r w:rsidRPr="0055715C">
        <w:rPr>
          <w:sz w:val="26"/>
          <w:szCs w:val="26"/>
        </w:rPr>
        <w:t xml:space="preserve"> các thiết bị đo đạc khảo sát địa hình</w:t>
      </w:r>
    </w:p>
    <w:p w14:paraId="2C02C49E" w14:textId="77777777" w:rsidR="008D5FE3" w:rsidRPr="0055715C" w:rsidRDefault="008940CF" w:rsidP="00EC1B85">
      <w:pPr>
        <w:spacing w:after="120"/>
        <w:ind w:left="709"/>
        <w:jc w:val="both"/>
        <w:rPr>
          <w:sz w:val="26"/>
          <w:szCs w:val="26"/>
        </w:rPr>
      </w:pPr>
      <w:r>
        <w:rPr>
          <w:sz w:val="26"/>
          <w:szCs w:val="26"/>
        </w:rPr>
        <w:t xml:space="preserve">Đội/ </w:t>
      </w:r>
      <w:r w:rsidR="008D5FE3" w:rsidRPr="0055715C">
        <w:rPr>
          <w:sz w:val="26"/>
          <w:szCs w:val="26"/>
        </w:rPr>
        <w:t xml:space="preserve">Tổ khảo sát là đơn vị trực tiếp </w:t>
      </w:r>
      <w:r>
        <w:rPr>
          <w:sz w:val="26"/>
          <w:szCs w:val="26"/>
        </w:rPr>
        <w:t>sử dụng</w:t>
      </w:r>
      <w:r w:rsidR="008D5FE3" w:rsidRPr="0055715C">
        <w:rPr>
          <w:sz w:val="26"/>
          <w:szCs w:val="26"/>
        </w:rPr>
        <w:t xml:space="preserve"> thiết bị khảo sát, có trách nhiệm bảo quản, bảo dưỡng và phát hiện các nhu cầu về </w:t>
      </w:r>
      <w:r w:rsidR="008D5FE3" w:rsidRPr="0055715C">
        <w:rPr>
          <w:sz w:val="26"/>
        </w:rPr>
        <w:t>kiểm định</w:t>
      </w:r>
      <w:r w:rsidR="008D5FE3" w:rsidRPr="0055715C">
        <w:rPr>
          <w:sz w:val="26"/>
          <w:szCs w:val="26"/>
        </w:rPr>
        <w:t xml:space="preserve"> thiết bị. Ngoài các đợt kiểm định định kỳ và trước mỗi dự án, thiết bị cũng cần phải kiểm định trong các điều kiện như</w:t>
      </w:r>
      <w:r>
        <w:rPr>
          <w:sz w:val="26"/>
          <w:szCs w:val="26"/>
        </w:rPr>
        <w:t>:</w:t>
      </w:r>
      <w:r w:rsidR="008D5FE3" w:rsidRPr="0055715C">
        <w:rPr>
          <w:sz w:val="26"/>
          <w:szCs w:val="26"/>
        </w:rPr>
        <w:t xml:space="preserve"> sau thời gian bảo quản, sử dụng lâu dài, vận chuyển qua vùng khó khăn, nhiệt độ thay đổi lớn,… Trong quá trình sản xuất nếu các </w:t>
      </w:r>
      <w:r w:rsidR="008D5FE3" w:rsidRPr="0055715C">
        <w:rPr>
          <w:sz w:val="26"/>
          <w:szCs w:val="26"/>
        </w:rPr>
        <w:lastRenderedPageBreak/>
        <w:t>sai số được phát hiện vượt quá hạn sai, thiết bị khảo sát cũng cần phải kiểm tra, hiệu chỉnh.</w:t>
      </w:r>
    </w:p>
    <w:p w14:paraId="013D9913" w14:textId="77777777" w:rsidR="008D5FE3" w:rsidRPr="0055715C" w:rsidRDefault="008D5FE3" w:rsidP="00EC1B85">
      <w:pPr>
        <w:spacing w:after="120"/>
        <w:ind w:left="709"/>
        <w:jc w:val="both"/>
        <w:rPr>
          <w:sz w:val="26"/>
          <w:szCs w:val="26"/>
        </w:rPr>
      </w:pPr>
      <w:r w:rsidRPr="0055715C">
        <w:rPr>
          <w:sz w:val="26"/>
          <w:szCs w:val="26"/>
        </w:rPr>
        <w:t xml:space="preserve">Sau khi phát sinh nhu cầu </w:t>
      </w:r>
      <w:r w:rsidR="008940CF">
        <w:rPr>
          <w:sz w:val="26"/>
          <w:szCs w:val="26"/>
        </w:rPr>
        <w:t>kiểm định</w:t>
      </w:r>
      <w:r w:rsidRPr="0055715C">
        <w:rPr>
          <w:sz w:val="26"/>
          <w:szCs w:val="26"/>
        </w:rPr>
        <w:t xml:space="preserve"> thiết bị khảo sát, </w:t>
      </w:r>
      <w:r w:rsidR="008940CF">
        <w:rPr>
          <w:sz w:val="26"/>
          <w:szCs w:val="26"/>
        </w:rPr>
        <w:t>Đội/ T</w:t>
      </w:r>
      <w:r w:rsidRPr="0055715C">
        <w:rPr>
          <w:sz w:val="26"/>
          <w:szCs w:val="26"/>
        </w:rPr>
        <w:t xml:space="preserve">ổ khảo sát báo cáo lên </w:t>
      </w:r>
      <w:r w:rsidR="004D7E6E">
        <w:rPr>
          <w:sz w:val="26"/>
          <w:szCs w:val="26"/>
        </w:rPr>
        <w:t>PTĐV</w:t>
      </w:r>
      <w:r w:rsidRPr="0055715C">
        <w:rPr>
          <w:sz w:val="26"/>
          <w:szCs w:val="26"/>
        </w:rPr>
        <w:t xml:space="preserve"> để lập Phiếu yêu cầu kiểm định (t</w:t>
      </w:r>
      <w:r w:rsidR="00CD1DD7">
        <w:rPr>
          <w:sz w:val="26"/>
          <w:szCs w:val="26"/>
        </w:rPr>
        <w:t>ham khảo</w:t>
      </w:r>
      <w:r w:rsidRPr="0055715C">
        <w:rPr>
          <w:sz w:val="26"/>
          <w:szCs w:val="26"/>
        </w:rPr>
        <w:t xml:space="preserve"> mẫu Phụ lục 1)</w:t>
      </w:r>
    </w:p>
    <w:p w14:paraId="33261FCE" w14:textId="77777777" w:rsidR="008D5FE3" w:rsidRPr="0055715C" w:rsidRDefault="008D5FE3" w:rsidP="00EC1B85">
      <w:pPr>
        <w:spacing w:after="120"/>
        <w:jc w:val="both"/>
        <w:rPr>
          <w:sz w:val="26"/>
          <w:szCs w:val="26"/>
        </w:rPr>
      </w:pPr>
      <w:r w:rsidRPr="0055715C">
        <w:rPr>
          <w:sz w:val="26"/>
          <w:szCs w:val="26"/>
        </w:rPr>
        <w:t xml:space="preserve">4.2.2 </w:t>
      </w:r>
      <w:r w:rsidRPr="0055715C">
        <w:rPr>
          <w:sz w:val="26"/>
          <w:szCs w:val="26"/>
        </w:rPr>
        <w:tab/>
        <w:t>Kiểm định định kỳ</w:t>
      </w:r>
    </w:p>
    <w:p w14:paraId="589EFAA0" w14:textId="77777777" w:rsidR="008D5FE3" w:rsidRPr="0055715C" w:rsidRDefault="008D5FE3" w:rsidP="00EC1B85">
      <w:pPr>
        <w:spacing w:after="120"/>
        <w:ind w:left="709"/>
        <w:jc w:val="both"/>
        <w:rPr>
          <w:sz w:val="26"/>
          <w:szCs w:val="26"/>
        </w:rPr>
      </w:pPr>
      <w:r w:rsidRPr="0055715C">
        <w:rPr>
          <w:sz w:val="26"/>
          <w:szCs w:val="26"/>
        </w:rPr>
        <w:t>Thiết bị khảo sát đị</w:t>
      </w:r>
      <w:r w:rsidR="008940CF">
        <w:rPr>
          <w:sz w:val="26"/>
          <w:szCs w:val="26"/>
        </w:rPr>
        <w:t>a</w:t>
      </w:r>
      <w:r w:rsidRPr="0055715C">
        <w:rPr>
          <w:sz w:val="26"/>
          <w:szCs w:val="26"/>
        </w:rPr>
        <w:t xml:space="preserve"> hình phải được kiểm định định kỳ</w:t>
      </w:r>
      <w:r w:rsidR="00B823FF">
        <w:rPr>
          <w:sz w:val="26"/>
          <w:szCs w:val="26"/>
        </w:rPr>
        <w:t xml:space="preserve"> 06 tháng hoặc 01 năm</w:t>
      </w:r>
      <w:r w:rsidRPr="0055715C">
        <w:rPr>
          <w:sz w:val="26"/>
          <w:szCs w:val="26"/>
        </w:rPr>
        <w:t>.</w:t>
      </w:r>
    </w:p>
    <w:p w14:paraId="6601BAD4" w14:textId="77777777" w:rsidR="008D5FE3" w:rsidRPr="0055715C" w:rsidRDefault="008D5FE3" w:rsidP="00EC1B85">
      <w:pPr>
        <w:spacing w:after="120"/>
        <w:ind w:left="709"/>
        <w:jc w:val="both"/>
        <w:rPr>
          <w:sz w:val="26"/>
          <w:szCs w:val="26"/>
        </w:rPr>
      </w:pPr>
      <w:r w:rsidRPr="0055715C">
        <w:rPr>
          <w:sz w:val="26"/>
          <w:szCs w:val="26"/>
        </w:rPr>
        <w:t xml:space="preserve">Kiểm định định kỳ được thực hiện bởi đơn vị chức năng chuyên nghiệp được </w:t>
      </w:r>
      <w:r w:rsidR="008940CF">
        <w:rPr>
          <w:sz w:val="26"/>
          <w:szCs w:val="26"/>
        </w:rPr>
        <w:t>N</w:t>
      </w:r>
      <w:r w:rsidRPr="0055715C">
        <w:rPr>
          <w:sz w:val="26"/>
          <w:szCs w:val="26"/>
        </w:rPr>
        <w:t xml:space="preserve">hà sản </w:t>
      </w:r>
      <w:r w:rsidR="008940CF">
        <w:rPr>
          <w:sz w:val="26"/>
          <w:szCs w:val="26"/>
        </w:rPr>
        <w:t>x</w:t>
      </w:r>
      <w:r w:rsidRPr="0055715C">
        <w:rPr>
          <w:sz w:val="26"/>
          <w:szCs w:val="26"/>
        </w:rPr>
        <w:t xml:space="preserve">uất hoặc Bộ Tài nguyên </w:t>
      </w:r>
      <w:r w:rsidR="008940CF">
        <w:rPr>
          <w:sz w:val="26"/>
          <w:szCs w:val="26"/>
        </w:rPr>
        <w:t xml:space="preserve">và </w:t>
      </w:r>
      <w:r w:rsidRPr="0055715C">
        <w:rPr>
          <w:sz w:val="26"/>
          <w:szCs w:val="26"/>
        </w:rPr>
        <w:t xml:space="preserve">Môi </w:t>
      </w:r>
      <w:r w:rsidR="008940CF">
        <w:rPr>
          <w:sz w:val="26"/>
          <w:szCs w:val="26"/>
        </w:rPr>
        <w:t>t</w:t>
      </w:r>
      <w:r w:rsidRPr="0055715C">
        <w:rPr>
          <w:sz w:val="26"/>
          <w:szCs w:val="26"/>
        </w:rPr>
        <w:t xml:space="preserve">rường cho phép (thể hiện bởi </w:t>
      </w:r>
      <w:r w:rsidR="008940CF">
        <w:rPr>
          <w:sz w:val="26"/>
          <w:szCs w:val="26"/>
        </w:rPr>
        <w:t>G</w:t>
      </w:r>
      <w:r w:rsidRPr="0055715C">
        <w:rPr>
          <w:sz w:val="26"/>
          <w:szCs w:val="26"/>
        </w:rPr>
        <w:t xml:space="preserve">iấy ủy quyền hoặc </w:t>
      </w:r>
      <w:r w:rsidR="008940CF">
        <w:rPr>
          <w:sz w:val="26"/>
          <w:szCs w:val="26"/>
        </w:rPr>
        <w:t>G</w:t>
      </w:r>
      <w:r w:rsidRPr="0055715C">
        <w:rPr>
          <w:sz w:val="26"/>
          <w:szCs w:val="26"/>
        </w:rPr>
        <w:t>iấy phép hành nghề).</w:t>
      </w:r>
    </w:p>
    <w:p w14:paraId="6B695258" w14:textId="77777777" w:rsidR="008D5FE3" w:rsidRPr="0055715C" w:rsidRDefault="008D5FE3" w:rsidP="00EC1B85">
      <w:pPr>
        <w:spacing w:after="120"/>
        <w:ind w:left="709"/>
        <w:jc w:val="both"/>
        <w:rPr>
          <w:sz w:val="26"/>
          <w:szCs w:val="26"/>
        </w:rPr>
      </w:pPr>
      <w:r w:rsidRPr="0055715C">
        <w:rPr>
          <w:sz w:val="26"/>
          <w:szCs w:val="26"/>
        </w:rPr>
        <w:t xml:space="preserve">Nội dung </w:t>
      </w:r>
      <w:r w:rsidRPr="0055715C">
        <w:rPr>
          <w:sz w:val="26"/>
        </w:rPr>
        <w:t>kiểm định</w:t>
      </w:r>
      <w:r w:rsidRPr="0055715C">
        <w:rPr>
          <w:sz w:val="26"/>
          <w:szCs w:val="26"/>
        </w:rPr>
        <w:t xml:space="preserve"> là tất cả các tính năng của thiết bị theo </w:t>
      </w:r>
      <w:r w:rsidR="008940CF">
        <w:rPr>
          <w:sz w:val="26"/>
          <w:szCs w:val="26"/>
        </w:rPr>
        <w:t>N</w:t>
      </w:r>
      <w:r w:rsidRPr="0055715C">
        <w:rPr>
          <w:sz w:val="26"/>
          <w:szCs w:val="26"/>
        </w:rPr>
        <w:t>hà sản xuất.</w:t>
      </w:r>
    </w:p>
    <w:p w14:paraId="4288F96C" w14:textId="77777777" w:rsidR="008D5FE3" w:rsidRPr="0055715C" w:rsidRDefault="008D5FE3" w:rsidP="00EC1B85">
      <w:pPr>
        <w:spacing w:after="120"/>
        <w:ind w:left="709"/>
        <w:jc w:val="both"/>
        <w:rPr>
          <w:sz w:val="26"/>
          <w:szCs w:val="26"/>
        </w:rPr>
      </w:pPr>
      <w:r w:rsidRPr="0055715C">
        <w:rPr>
          <w:sz w:val="26"/>
          <w:szCs w:val="26"/>
        </w:rPr>
        <w:t xml:space="preserve">Thời gian </w:t>
      </w:r>
      <w:r w:rsidRPr="0055715C">
        <w:rPr>
          <w:sz w:val="26"/>
        </w:rPr>
        <w:t>kiểm định</w:t>
      </w:r>
      <w:r w:rsidRPr="0055715C">
        <w:rPr>
          <w:sz w:val="26"/>
          <w:szCs w:val="26"/>
        </w:rPr>
        <w:t xml:space="preserve"> định kỳ tùy thuộc và từng loại thiết bị, máy móc được quy định trong lý lịch máy.</w:t>
      </w:r>
    </w:p>
    <w:p w14:paraId="1BD57D07" w14:textId="77777777" w:rsidR="008D5FE3" w:rsidRPr="0055715C" w:rsidRDefault="008D5FE3" w:rsidP="00EC1B85">
      <w:pPr>
        <w:spacing w:after="120"/>
        <w:ind w:left="709"/>
        <w:jc w:val="both"/>
        <w:rPr>
          <w:sz w:val="26"/>
          <w:szCs w:val="26"/>
        </w:rPr>
      </w:pPr>
      <w:r w:rsidRPr="0055715C">
        <w:rPr>
          <w:sz w:val="26"/>
          <w:szCs w:val="26"/>
        </w:rPr>
        <w:t xml:space="preserve">Kết quả kiểm định theo mẫu của đơn vị kiểm định có ký đóng dấu xác nhận trong đó phải ghi rõ thời hạn kiểm định </w:t>
      </w:r>
      <w:r w:rsidR="008940CF">
        <w:rPr>
          <w:sz w:val="26"/>
          <w:szCs w:val="26"/>
        </w:rPr>
        <w:t xml:space="preserve">lần </w:t>
      </w:r>
      <w:r w:rsidRPr="0055715C">
        <w:rPr>
          <w:sz w:val="26"/>
          <w:szCs w:val="26"/>
        </w:rPr>
        <w:t xml:space="preserve">sau sẽ được lưu trong </w:t>
      </w:r>
      <w:r w:rsidR="008940CF">
        <w:rPr>
          <w:sz w:val="26"/>
          <w:szCs w:val="26"/>
        </w:rPr>
        <w:t>H</w:t>
      </w:r>
      <w:r w:rsidRPr="0055715C">
        <w:rPr>
          <w:sz w:val="26"/>
          <w:szCs w:val="26"/>
        </w:rPr>
        <w:t xml:space="preserve">ồ sơ thiết bị và </w:t>
      </w:r>
      <w:r w:rsidR="008940CF">
        <w:rPr>
          <w:sz w:val="26"/>
          <w:szCs w:val="26"/>
        </w:rPr>
        <w:t>H</w:t>
      </w:r>
      <w:r w:rsidRPr="0055715C">
        <w:rPr>
          <w:sz w:val="26"/>
          <w:szCs w:val="26"/>
        </w:rPr>
        <w:t xml:space="preserve">ồ sơ khảo sát </w:t>
      </w:r>
      <w:r w:rsidR="008940CF">
        <w:rPr>
          <w:sz w:val="26"/>
          <w:szCs w:val="26"/>
        </w:rPr>
        <w:t xml:space="preserve">của </w:t>
      </w:r>
      <w:r w:rsidRPr="0055715C">
        <w:rPr>
          <w:sz w:val="26"/>
          <w:szCs w:val="26"/>
        </w:rPr>
        <w:t>dự án.</w:t>
      </w:r>
    </w:p>
    <w:p w14:paraId="682A3262" w14:textId="77777777" w:rsidR="008D5FE3" w:rsidRPr="0055715C" w:rsidRDefault="008D5FE3" w:rsidP="00EC1B85">
      <w:pPr>
        <w:spacing w:after="120"/>
        <w:jc w:val="both"/>
        <w:rPr>
          <w:sz w:val="26"/>
          <w:szCs w:val="26"/>
        </w:rPr>
      </w:pPr>
      <w:r w:rsidRPr="0055715C">
        <w:rPr>
          <w:sz w:val="26"/>
          <w:szCs w:val="26"/>
        </w:rPr>
        <w:t xml:space="preserve">4.2.3 </w:t>
      </w:r>
      <w:r w:rsidRPr="0055715C">
        <w:rPr>
          <w:sz w:val="26"/>
          <w:szCs w:val="26"/>
        </w:rPr>
        <w:tab/>
        <w:t>Kiểm định trước khi sử dụng/ Kiểm định nội bộ</w:t>
      </w:r>
    </w:p>
    <w:p w14:paraId="35DBC653" w14:textId="77777777" w:rsidR="008D5FE3" w:rsidRPr="0055715C" w:rsidRDefault="008D5FE3" w:rsidP="00EC1B85">
      <w:pPr>
        <w:spacing w:after="120"/>
        <w:ind w:left="709"/>
        <w:jc w:val="both"/>
        <w:rPr>
          <w:sz w:val="26"/>
          <w:szCs w:val="26"/>
        </w:rPr>
      </w:pPr>
      <w:r w:rsidRPr="0055715C">
        <w:rPr>
          <w:sz w:val="26"/>
          <w:szCs w:val="26"/>
        </w:rPr>
        <w:t xml:space="preserve">Kiểm định trước khi sử dụng/ Kiểm định nội bộ được thực hiện bởi </w:t>
      </w:r>
      <w:r w:rsidR="00F84F1F">
        <w:rPr>
          <w:sz w:val="26"/>
          <w:szCs w:val="26"/>
        </w:rPr>
        <w:t>Đơn vị sử dụng</w:t>
      </w:r>
      <w:r w:rsidRPr="0055715C">
        <w:rPr>
          <w:sz w:val="26"/>
          <w:szCs w:val="26"/>
        </w:rPr>
        <w:t xml:space="preserve"> đối với thiết bị được trang bị trước khi tiến hành khảo sát một công trình/ dự án và bất cứ khi nào có yêu cầu kiểm định.</w:t>
      </w:r>
    </w:p>
    <w:p w14:paraId="4B542722" w14:textId="77777777" w:rsidR="008D5FE3" w:rsidRPr="00EC1B85" w:rsidRDefault="008D5FE3" w:rsidP="00EC1B85">
      <w:pPr>
        <w:spacing w:after="120"/>
        <w:ind w:left="709"/>
        <w:jc w:val="both"/>
        <w:rPr>
          <w:spacing w:val="-2"/>
          <w:sz w:val="26"/>
          <w:szCs w:val="26"/>
        </w:rPr>
      </w:pPr>
      <w:r w:rsidRPr="00EC1B85">
        <w:rPr>
          <w:spacing w:val="-2"/>
          <w:sz w:val="26"/>
          <w:szCs w:val="26"/>
        </w:rPr>
        <w:t>Nơi thực hiện là bãi chuẩn của đơn vị hoặc bãi chuẩn Quốc gia nếu có điều kiện.</w:t>
      </w:r>
    </w:p>
    <w:p w14:paraId="766E1A0A" w14:textId="77777777" w:rsidR="008D5FE3" w:rsidRPr="0055715C" w:rsidRDefault="008D5FE3" w:rsidP="00EC1B85">
      <w:pPr>
        <w:spacing w:after="120"/>
        <w:ind w:left="709"/>
        <w:jc w:val="both"/>
        <w:rPr>
          <w:sz w:val="26"/>
          <w:szCs w:val="26"/>
        </w:rPr>
      </w:pPr>
      <w:r w:rsidRPr="0055715C">
        <w:rPr>
          <w:sz w:val="26"/>
          <w:szCs w:val="26"/>
        </w:rPr>
        <w:t xml:space="preserve">Nội dung kiểm định là các mục ghi trong </w:t>
      </w:r>
      <w:r w:rsidR="008940CF">
        <w:rPr>
          <w:sz w:val="26"/>
          <w:szCs w:val="26"/>
        </w:rPr>
        <w:t>P</w:t>
      </w:r>
      <w:r w:rsidRPr="0055715C">
        <w:rPr>
          <w:sz w:val="26"/>
          <w:szCs w:val="26"/>
        </w:rPr>
        <w:t>hiếu kiểm định (xem Phụ lục 3/</w:t>
      </w:r>
      <w:r w:rsidR="008940CF">
        <w:rPr>
          <w:sz w:val="26"/>
          <w:szCs w:val="26"/>
        </w:rPr>
        <w:t xml:space="preserve"> </w:t>
      </w:r>
      <w:r w:rsidRPr="0055715C">
        <w:rPr>
          <w:sz w:val="26"/>
          <w:szCs w:val="26"/>
        </w:rPr>
        <w:t xml:space="preserve">Phụ lục 4). </w:t>
      </w:r>
    </w:p>
    <w:p w14:paraId="78E9F7E7" w14:textId="77777777" w:rsidR="008D5FE3" w:rsidRPr="0055715C" w:rsidRDefault="008D5FE3" w:rsidP="00EC1B85">
      <w:pPr>
        <w:spacing w:after="120"/>
        <w:ind w:left="709"/>
        <w:jc w:val="both"/>
        <w:rPr>
          <w:sz w:val="26"/>
          <w:szCs w:val="26"/>
        </w:rPr>
      </w:pPr>
      <w:r w:rsidRPr="0055715C">
        <w:rPr>
          <w:sz w:val="26"/>
          <w:szCs w:val="26"/>
        </w:rPr>
        <w:t xml:space="preserve">Phương pháp kiểm định tuân theo </w:t>
      </w:r>
      <w:r w:rsidR="008940CF">
        <w:rPr>
          <w:sz w:val="26"/>
          <w:szCs w:val="26"/>
        </w:rPr>
        <w:t>S</w:t>
      </w:r>
      <w:r w:rsidR="004D7E6E">
        <w:rPr>
          <w:sz w:val="26"/>
          <w:szCs w:val="26"/>
        </w:rPr>
        <w:t>ổ tay</w:t>
      </w:r>
      <w:r w:rsidRPr="0055715C">
        <w:rPr>
          <w:sz w:val="26"/>
          <w:szCs w:val="26"/>
        </w:rPr>
        <w:t xml:space="preserve"> hướng dẫn sử dụng thiết bị hoặc theo </w:t>
      </w:r>
      <w:r w:rsidR="008940CF">
        <w:rPr>
          <w:sz w:val="26"/>
          <w:szCs w:val="26"/>
        </w:rPr>
        <w:t>P</w:t>
      </w:r>
      <w:r w:rsidRPr="0055715C">
        <w:rPr>
          <w:sz w:val="26"/>
          <w:szCs w:val="26"/>
        </w:rPr>
        <w:t>hụ lục hướng dẫn kèm theo.</w:t>
      </w:r>
    </w:p>
    <w:p w14:paraId="42D845F0" w14:textId="77777777" w:rsidR="008D5FE3" w:rsidRPr="0055715C" w:rsidRDefault="008D5FE3" w:rsidP="00EC1B85">
      <w:pPr>
        <w:spacing w:after="120"/>
        <w:ind w:left="709"/>
        <w:jc w:val="both"/>
        <w:rPr>
          <w:sz w:val="26"/>
          <w:szCs w:val="26"/>
        </w:rPr>
      </w:pPr>
      <w:r w:rsidRPr="0055715C">
        <w:rPr>
          <w:sz w:val="26"/>
          <w:szCs w:val="26"/>
        </w:rPr>
        <w:t xml:space="preserve">Thành phần kiểm định gồm </w:t>
      </w:r>
      <w:r w:rsidR="004D7E6E">
        <w:rPr>
          <w:sz w:val="26"/>
          <w:szCs w:val="26"/>
        </w:rPr>
        <w:t>PTĐV sử dụng thiết bị</w:t>
      </w:r>
      <w:r w:rsidRPr="0055715C">
        <w:rPr>
          <w:sz w:val="26"/>
          <w:szCs w:val="26"/>
        </w:rPr>
        <w:t>, người làm máy</w:t>
      </w:r>
      <w:r w:rsidR="00F84F1F">
        <w:rPr>
          <w:sz w:val="26"/>
          <w:szCs w:val="26"/>
        </w:rPr>
        <w:t>,</w:t>
      </w:r>
      <w:r w:rsidRPr="0055715C">
        <w:rPr>
          <w:sz w:val="26"/>
          <w:szCs w:val="26"/>
        </w:rPr>
        <w:t xml:space="preserve"> người dựng gương, mia. Ngoài ra </w:t>
      </w:r>
      <w:r w:rsidR="00AC1573">
        <w:rPr>
          <w:sz w:val="26"/>
          <w:szCs w:val="26"/>
        </w:rPr>
        <w:t>cần</w:t>
      </w:r>
      <w:r w:rsidR="00AC1573" w:rsidRPr="0055715C">
        <w:rPr>
          <w:sz w:val="26"/>
          <w:szCs w:val="26"/>
        </w:rPr>
        <w:t xml:space="preserve"> </w:t>
      </w:r>
      <w:r w:rsidRPr="0055715C">
        <w:rPr>
          <w:sz w:val="26"/>
          <w:szCs w:val="26"/>
        </w:rPr>
        <w:t xml:space="preserve">có sự tham gia của Chủ nhiệm </w:t>
      </w:r>
      <w:r w:rsidR="00AC1573">
        <w:rPr>
          <w:sz w:val="26"/>
          <w:szCs w:val="26"/>
        </w:rPr>
        <w:t>k</w:t>
      </w:r>
      <w:r w:rsidRPr="0055715C">
        <w:rPr>
          <w:sz w:val="26"/>
          <w:szCs w:val="26"/>
        </w:rPr>
        <w:t xml:space="preserve">hảo sát hoặc </w:t>
      </w:r>
      <w:r w:rsidR="008940CF">
        <w:rPr>
          <w:sz w:val="26"/>
          <w:szCs w:val="26"/>
        </w:rPr>
        <w:t>C</w:t>
      </w:r>
      <w:r w:rsidRPr="0055715C">
        <w:rPr>
          <w:sz w:val="26"/>
          <w:szCs w:val="26"/>
        </w:rPr>
        <w:t xml:space="preserve">huyên viên </w:t>
      </w:r>
      <w:r w:rsidR="008940CF">
        <w:rPr>
          <w:sz w:val="26"/>
          <w:szCs w:val="26"/>
        </w:rPr>
        <w:t>Đơn vị</w:t>
      </w:r>
      <w:r w:rsidRPr="0055715C">
        <w:rPr>
          <w:sz w:val="26"/>
          <w:szCs w:val="26"/>
        </w:rPr>
        <w:t xml:space="preserve"> </w:t>
      </w:r>
      <w:r>
        <w:rPr>
          <w:sz w:val="26"/>
          <w:szCs w:val="26"/>
        </w:rPr>
        <w:t>Quản lý chất lượng</w:t>
      </w:r>
      <w:r w:rsidRPr="0055715C">
        <w:rPr>
          <w:sz w:val="26"/>
          <w:szCs w:val="26"/>
        </w:rPr>
        <w:t xml:space="preserve"> với vai trò giám sát (nếu </w:t>
      </w:r>
      <w:r w:rsidR="004D7E6E">
        <w:rPr>
          <w:sz w:val="26"/>
          <w:szCs w:val="26"/>
        </w:rPr>
        <w:t xml:space="preserve">cần thiết và </w:t>
      </w:r>
      <w:r w:rsidRPr="0055715C">
        <w:rPr>
          <w:sz w:val="26"/>
          <w:szCs w:val="26"/>
        </w:rPr>
        <w:t>điều kiện cho phép).</w:t>
      </w:r>
    </w:p>
    <w:p w14:paraId="7DFFED1D" w14:textId="77777777" w:rsidR="008D5FE3" w:rsidRPr="0055715C" w:rsidRDefault="008D5FE3" w:rsidP="00EC1B85">
      <w:pPr>
        <w:spacing w:after="120"/>
        <w:ind w:left="709"/>
        <w:jc w:val="both"/>
        <w:rPr>
          <w:sz w:val="26"/>
          <w:szCs w:val="26"/>
        </w:rPr>
      </w:pPr>
      <w:r w:rsidRPr="0055715C">
        <w:rPr>
          <w:sz w:val="26"/>
          <w:szCs w:val="26"/>
        </w:rPr>
        <w:t xml:space="preserve">Trường hợp thiết bị khảo sát đến hạn kiểm định định kỳ mà đang bận sản xuất tại công trình xa, </w:t>
      </w:r>
      <w:r w:rsidR="008940CF">
        <w:rPr>
          <w:sz w:val="26"/>
          <w:szCs w:val="26"/>
        </w:rPr>
        <w:t>Đội/ T</w:t>
      </w:r>
      <w:r w:rsidRPr="0055715C">
        <w:rPr>
          <w:sz w:val="26"/>
          <w:szCs w:val="26"/>
        </w:rPr>
        <w:t>ổ khảo sát phải tổ chức kiểm định nội bộ tại địa điểm thích hợp.</w:t>
      </w:r>
    </w:p>
    <w:p w14:paraId="5E386513" w14:textId="77777777" w:rsidR="008D5FE3" w:rsidRPr="0055715C" w:rsidRDefault="008D5FE3" w:rsidP="00EC1B85">
      <w:pPr>
        <w:widowControl w:val="0"/>
        <w:spacing w:after="120"/>
        <w:ind w:left="709"/>
        <w:jc w:val="both"/>
        <w:rPr>
          <w:sz w:val="26"/>
          <w:szCs w:val="26"/>
        </w:rPr>
      </w:pPr>
      <w:r w:rsidRPr="0055715C">
        <w:rPr>
          <w:sz w:val="26"/>
          <w:szCs w:val="26"/>
        </w:rPr>
        <w:t xml:space="preserve">Kết quả kiểm định được lưu trong </w:t>
      </w:r>
      <w:r w:rsidR="008940CF">
        <w:rPr>
          <w:sz w:val="26"/>
          <w:szCs w:val="26"/>
        </w:rPr>
        <w:t>H</w:t>
      </w:r>
      <w:r w:rsidRPr="0055715C">
        <w:rPr>
          <w:sz w:val="26"/>
          <w:szCs w:val="26"/>
        </w:rPr>
        <w:t xml:space="preserve">ồ sơ thiết bị và </w:t>
      </w:r>
      <w:r w:rsidR="008940CF">
        <w:rPr>
          <w:sz w:val="26"/>
          <w:szCs w:val="26"/>
        </w:rPr>
        <w:t>H</w:t>
      </w:r>
      <w:r w:rsidRPr="0055715C">
        <w:rPr>
          <w:sz w:val="26"/>
          <w:szCs w:val="26"/>
        </w:rPr>
        <w:t xml:space="preserve">ồ sơ khảo sát </w:t>
      </w:r>
      <w:r w:rsidR="008940CF">
        <w:rPr>
          <w:sz w:val="26"/>
          <w:szCs w:val="26"/>
        </w:rPr>
        <w:t xml:space="preserve">của </w:t>
      </w:r>
      <w:r w:rsidRPr="0055715C">
        <w:rPr>
          <w:sz w:val="26"/>
          <w:szCs w:val="26"/>
        </w:rPr>
        <w:t>dự án làm bằng chứng giải trình việc quá hạn kiểm định. Thời gian quá hạn kiểm định định kỳ không được vượt quá 1/2 thời gian kiểm định định kỳ được quy định trong lý lịch máy.</w:t>
      </w:r>
    </w:p>
    <w:p w14:paraId="348A6757" w14:textId="77777777" w:rsidR="008D5FE3" w:rsidRPr="0055715C" w:rsidRDefault="008D5FE3" w:rsidP="00EC1B85">
      <w:pPr>
        <w:widowControl w:val="0"/>
        <w:spacing w:after="120"/>
        <w:jc w:val="both"/>
        <w:rPr>
          <w:sz w:val="26"/>
          <w:szCs w:val="26"/>
        </w:rPr>
      </w:pPr>
      <w:r w:rsidRPr="0055715C">
        <w:rPr>
          <w:sz w:val="26"/>
          <w:szCs w:val="26"/>
        </w:rPr>
        <w:t xml:space="preserve">4.2.4 </w:t>
      </w:r>
      <w:r w:rsidRPr="0055715C">
        <w:rPr>
          <w:sz w:val="26"/>
          <w:szCs w:val="26"/>
        </w:rPr>
        <w:tab/>
        <w:t>Hiệu chỉnh</w:t>
      </w:r>
    </w:p>
    <w:p w14:paraId="3CAB3B7D" w14:textId="77777777" w:rsidR="008D5FE3" w:rsidRPr="0055715C" w:rsidRDefault="008D5FE3" w:rsidP="00EC1B85">
      <w:pPr>
        <w:widowControl w:val="0"/>
        <w:spacing w:after="120"/>
        <w:ind w:left="709"/>
        <w:jc w:val="both"/>
        <w:rPr>
          <w:sz w:val="26"/>
          <w:szCs w:val="26"/>
        </w:rPr>
      </w:pPr>
      <w:r w:rsidRPr="0055715C">
        <w:rPr>
          <w:sz w:val="26"/>
          <w:szCs w:val="26"/>
        </w:rPr>
        <w:lastRenderedPageBreak/>
        <w:t>Sau khi kiểm tra nếu phát hiện những hạn sai vượt quá quy định cần tiến hành hiệu chỉnh thiết bị.</w:t>
      </w:r>
    </w:p>
    <w:p w14:paraId="1015FDCF" w14:textId="77777777" w:rsidR="008D5FE3" w:rsidRPr="0055715C" w:rsidRDefault="008D5FE3" w:rsidP="00EC1B85">
      <w:pPr>
        <w:widowControl w:val="0"/>
        <w:spacing w:after="120"/>
        <w:ind w:left="709"/>
        <w:jc w:val="both"/>
        <w:rPr>
          <w:sz w:val="26"/>
          <w:szCs w:val="26"/>
        </w:rPr>
      </w:pPr>
      <w:r w:rsidRPr="0055715C">
        <w:rPr>
          <w:sz w:val="26"/>
          <w:szCs w:val="26"/>
        </w:rPr>
        <w:t xml:space="preserve">Việc hiệu chỉnh thiết bị nhất thiết phải tuân theo </w:t>
      </w:r>
      <w:r w:rsidR="00604FFA">
        <w:rPr>
          <w:sz w:val="26"/>
          <w:szCs w:val="26"/>
        </w:rPr>
        <w:t>Sách</w:t>
      </w:r>
      <w:r w:rsidR="00604FFA" w:rsidRPr="0055715C">
        <w:rPr>
          <w:sz w:val="26"/>
          <w:szCs w:val="26"/>
        </w:rPr>
        <w:t xml:space="preserve"> hướng dẫn sử dụng thiết bị hoặc theo </w:t>
      </w:r>
      <w:r w:rsidR="00604FFA">
        <w:rPr>
          <w:sz w:val="26"/>
          <w:szCs w:val="26"/>
        </w:rPr>
        <w:t>P</w:t>
      </w:r>
      <w:r w:rsidR="00604FFA" w:rsidRPr="0055715C">
        <w:rPr>
          <w:sz w:val="26"/>
          <w:szCs w:val="26"/>
        </w:rPr>
        <w:t>hụ lục hướng dẫn kèm theo</w:t>
      </w:r>
      <w:r w:rsidR="00604FFA" w:rsidRPr="0055715C" w:rsidDel="00604FFA">
        <w:rPr>
          <w:sz w:val="26"/>
          <w:szCs w:val="26"/>
        </w:rPr>
        <w:t xml:space="preserve"> </w:t>
      </w:r>
      <w:r w:rsidRPr="0055715C">
        <w:rPr>
          <w:sz w:val="26"/>
          <w:szCs w:val="26"/>
        </w:rPr>
        <w:t>và do công nhân lành nghề được đào tạo thực hiện.</w:t>
      </w:r>
    </w:p>
    <w:p w14:paraId="36B6A80B" w14:textId="5DFB5C9A" w:rsidR="008D5FE3" w:rsidRPr="0055715C" w:rsidRDefault="008D5FE3" w:rsidP="00EC1B85">
      <w:pPr>
        <w:spacing w:after="120"/>
        <w:ind w:left="709"/>
        <w:jc w:val="both"/>
        <w:rPr>
          <w:sz w:val="26"/>
          <w:szCs w:val="26"/>
        </w:rPr>
      </w:pPr>
      <w:r w:rsidRPr="0055715C">
        <w:rPr>
          <w:sz w:val="26"/>
          <w:szCs w:val="26"/>
        </w:rPr>
        <w:t xml:space="preserve">Với các </w:t>
      </w:r>
      <w:r w:rsidR="00B72713">
        <w:rPr>
          <w:sz w:val="26"/>
          <w:szCs w:val="26"/>
        </w:rPr>
        <w:t>tính năng kỹ thuật của thiết bị khảo sát mà đơn vị</w:t>
      </w:r>
      <w:r w:rsidRPr="0055715C">
        <w:rPr>
          <w:sz w:val="26"/>
          <w:szCs w:val="26"/>
        </w:rPr>
        <w:t xml:space="preserve"> không có khả năng hiệu chỉnh phải </w:t>
      </w:r>
      <w:r w:rsidR="00B72713">
        <w:rPr>
          <w:sz w:val="26"/>
          <w:szCs w:val="26"/>
        </w:rPr>
        <w:t xml:space="preserve">lập </w:t>
      </w:r>
      <w:r w:rsidRPr="0055715C">
        <w:rPr>
          <w:sz w:val="26"/>
          <w:szCs w:val="26"/>
        </w:rPr>
        <w:t xml:space="preserve">báo cáo </w:t>
      </w:r>
      <w:r w:rsidR="00B72713">
        <w:rPr>
          <w:sz w:val="26"/>
          <w:szCs w:val="26"/>
        </w:rPr>
        <w:t xml:space="preserve">và đề xuất </w:t>
      </w:r>
      <w:r w:rsidR="00EC1B85">
        <w:rPr>
          <w:sz w:val="26"/>
          <w:szCs w:val="26"/>
        </w:rPr>
        <w:t>GĐ</w:t>
      </w:r>
      <w:r w:rsidRPr="0055715C">
        <w:rPr>
          <w:sz w:val="26"/>
          <w:szCs w:val="26"/>
        </w:rPr>
        <w:t xml:space="preserve"> </w:t>
      </w:r>
      <w:r w:rsidR="00B72713">
        <w:rPr>
          <w:sz w:val="26"/>
          <w:szCs w:val="26"/>
        </w:rPr>
        <w:t>kế hoạch và chi phí thuê, ủy quyền đơn vị có chức năng kiểm nghiệm và hiệu chỉnh thiết bị thực hiện</w:t>
      </w:r>
      <w:r w:rsidRPr="0055715C">
        <w:rPr>
          <w:sz w:val="26"/>
          <w:szCs w:val="26"/>
        </w:rPr>
        <w:t>.</w:t>
      </w:r>
    </w:p>
    <w:p w14:paraId="18599088" w14:textId="77777777" w:rsidR="008D5FE3" w:rsidRPr="0055715C" w:rsidRDefault="008D5FE3" w:rsidP="00EC1B85">
      <w:pPr>
        <w:spacing w:after="120"/>
        <w:rPr>
          <w:b/>
          <w:sz w:val="26"/>
        </w:rPr>
      </w:pPr>
      <w:r>
        <w:rPr>
          <w:b/>
          <w:sz w:val="26"/>
        </w:rPr>
        <w:t>5</w:t>
      </w:r>
      <w:r w:rsidRPr="0055715C">
        <w:rPr>
          <w:b/>
          <w:sz w:val="26"/>
        </w:rPr>
        <w:tab/>
      </w:r>
      <w:r>
        <w:rPr>
          <w:b/>
          <w:sz w:val="26"/>
        </w:rPr>
        <w:t>L</w:t>
      </w:r>
      <w:r w:rsidRPr="0055715C">
        <w:rPr>
          <w:b/>
          <w:sz w:val="26"/>
        </w:rPr>
        <w:t xml:space="preserve">ưu trữ  </w:t>
      </w:r>
    </w:p>
    <w:p w14:paraId="3F0A5F6A" w14:textId="77777777" w:rsidR="008D5FE3" w:rsidRPr="0055715C" w:rsidRDefault="008D5FE3" w:rsidP="00EC1B85">
      <w:pPr>
        <w:pStyle w:val="BodyText"/>
        <w:spacing w:after="120" w:line="240" w:lineRule="auto"/>
        <w:ind w:left="720" w:hanging="720"/>
        <w:rPr>
          <w:sz w:val="26"/>
        </w:rPr>
      </w:pPr>
      <w:r w:rsidRPr="0055715C">
        <w:rPr>
          <w:sz w:val="26"/>
        </w:rPr>
        <w:t>5.1</w:t>
      </w:r>
      <w:r w:rsidRPr="0055715C">
        <w:rPr>
          <w:sz w:val="26"/>
        </w:rPr>
        <w:tab/>
        <w:t>Việc lưu trữ các tài liệu liên quan tới công tác kiểm định thiết bị đo đạc khảo sát địa hình do Đơn vị quản lý thiết bị</w:t>
      </w:r>
      <w:r w:rsidR="009E79A4">
        <w:rPr>
          <w:sz w:val="26"/>
        </w:rPr>
        <w:t>, Đơn vị sử dụng</w:t>
      </w:r>
      <w:r w:rsidR="00665CD2">
        <w:rPr>
          <w:sz w:val="26"/>
        </w:rPr>
        <w:t xml:space="preserve"> thực hiện</w:t>
      </w:r>
      <w:r w:rsidRPr="0055715C">
        <w:rPr>
          <w:sz w:val="26"/>
        </w:rPr>
        <w:t xml:space="preserve"> </w:t>
      </w:r>
      <w:r w:rsidR="009E79A4">
        <w:rPr>
          <w:sz w:val="26"/>
        </w:rPr>
        <w:t xml:space="preserve">và </w:t>
      </w:r>
      <w:r w:rsidRPr="0055715C">
        <w:rPr>
          <w:sz w:val="26"/>
        </w:rPr>
        <w:t>phải lưu trữ trong Hồ sơ chất lượng dự án.</w:t>
      </w:r>
    </w:p>
    <w:p w14:paraId="0BFB2D38" w14:textId="77777777" w:rsidR="008D5FE3" w:rsidRPr="0055715C" w:rsidRDefault="008D5FE3" w:rsidP="00EC1B85">
      <w:pPr>
        <w:spacing w:after="120"/>
        <w:ind w:left="720" w:hanging="720"/>
        <w:jc w:val="both"/>
        <w:rPr>
          <w:sz w:val="26"/>
        </w:rPr>
      </w:pPr>
      <w:r w:rsidRPr="0055715C">
        <w:rPr>
          <w:sz w:val="26"/>
        </w:rPr>
        <w:t xml:space="preserve">5.2 </w:t>
      </w:r>
      <w:r w:rsidRPr="0055715C">
        <w:rPr>
          <w:sz w:val="26"/>
        </w:rPr>
        <w:tab/>
        <w:t>Thời gian lưu trữ:</w:t>
      </w:r>
    </w:p>
    <w:p w14:paraId="3E026A4D" w14:textId="77777777" w:rsidR="008D5FE3" w:rsidRPr="0055715C" w:rsidRDefault="008D5FE3" w:rsidP="00EC1B85">
      <w:pPr>
        <w:spacing w:after="120"/>
        <w:ind w:left="720" w:hanging="720"/>
        <w:jc w:val="both"/>
        <w:rPr>
          <w:sz w:val="26"/>
        </w:rPr>
      </w:pPr>
      <w:r w:rsidRPr="0055715C">
        <w:rPr>
          <w:sz w:val="26"/>
        </w:rPr>
        <w:tab/>
        <w:t xml:space="preserve">- Đối với Kiểm định định kỳ: </w:t>
      </w:r>
      <w:r w:rsidR="001C5A7C">
        <w:rPr>
          <w:sz w:val="26"/>
        </w:rPr>
        <w:t>Đ</w:t>
      </w:r>
      <w:r w:rsidRPr="0055715C">
        <w:rPr>
          <w:sz w:val="26"/>
        </w:rPr>
        <w:t>ến 2 kỳ Kiểm định tiếp theo;</w:t>
      </w:r>
    </w:p>
    <w:p w14:paraId="7DB4E535" w14:textId="77777777" w:rsidR="008D5FE3" w:rsidRPr="0055715C" w:rsidRDefault="008D5FE3" w:rsidP="00EC1B85">
      <w:pPr>
        <w:spacing w:after="120"/>
        <w:ind w:left="720" w:hanging="720"/>
        <w:jc w:val="both"/>
        <w:rPr>
          <w:sz w:val="26"/>
        </w:rPr>
      </w:pPr>
      <w:r w:rsidRPr="0055715C">
        <w:rPr>
          <w:sz w:val="26"/>
        </w:rPr>
        <w:tab/>
        <w:t xml:space="preserve">- Đối với Kiểm định nội bộ: </w:t>
      </w:r>
      <w:r w:rsidR="001C5A7C">
        <w:rPr>
          <w:sz w:val="26"/>
        </w:rPr>
        <w:t>Đ</w:t>
      </w:r>
      <w:r w:rsidRPr="0055715C">
        <w:rPr>
          <w:sz w:val="26"/>
        </w:rPr>
        <w:t>ến kỳ Kiểm định định kỳ tiếp theo.</w:t>
      </w:r>
    </w:p>
    <w:p w14:paraId="1FCA2F45" w14:textId="77777777" w:rsidR="008D5FE3" w:rsidRPr="0055715C" w:rsidRDefault="008D5FE3" w:rsidP="00EC1B85">
      <w:pPr>
        <w:spacing w:after="120"/>
        <w:rPr>
          <w:b/>
          <w:sz w:val="26"/>
        </w:rPr>
      </w:pPr>
      <w:r w:rsidRPr="0055715C">
        <w:rPr>
          <w:b/>
          <w:sz w:val="26"/>
        </w:rPr>
        <w:t>6.</w:t>
      </w:r>
      <w:r w:rsidRPr="0055715C">
        <w:rPr>
          <w:b/>
          <w:sz w:val="26"/>
        </w:rPr>
        <w:tab/>
        <w:t>P</w:t>
      </w:r>
      <w:r w:rsidR="009E79A4">
        <w:rPr>
          <w:b/>
          <w:sz w:val="26"/>
        </w:rPr>
        <w:t>HỤ LỤC</w:t>
      </w:r>
    </w:p>
    <w:p w14:paraId="2A843E36" w14:textId="77777777" w:rsidR="008D5FE3" w:rsidRPr="0055715C" w:rsidRDefault="008D5FE3" w:rsidP="00EC1B85">
      <w:pPr>
        <w:spacing w:after="120"/>
        <w:ind w:left="720"/>
        <w:rPr>
          <w:sz w:val="26"/>
        </w:rPr>
      </w:pPr>
      <w:r w:rsidRPr="0055715C">
        <w:rPr>
          <w:sz w:val="26"/>
        </w:rPr>
        <w:t xml:space="preserve">Phụ lục 1: </w:t>
      </w:r>
      <w:r w:rsidRPr="0055715C">
        <w:rPr>
          <w:sz w:val="26"/>
        </w:rPr>
        <w:tab/>
        <w:t>Phiếu yêu cầu Kiểm định.</w:t>
      </w:r>
    </w:p>
    <w:p w14:paraId="2E5376C9" w14:textId="77777777" w:rsidR="008D5FE3" w:rsidRPr="0055715C" w:rsidRDefault="008D5FE3" w:rsidP="00EC1B85">
      <w:pPr>
        <w:spacing w:after="120"/>
        <w:ind w:firstLine="720"/>
        <w:rPr>
          <w:sz w:val="26"/>
        </w:rPr>
      </w:pPr>
      <w:r w:rsidRPr="0055715C">
        <w:rPr>
          <w:sz w:val="26"/>
        </w:rPr>
        <w:t xml:space="preserve">Phụ lục 2: </w:t>
      </w:r>
      <w:r w:rsidRPr="0055715C">
        <w:rPr>
          <w:sz w:val="26"/>
        </w:rPr>
        <w:tab/>
        <w:t>Hướng dẫn công tác kiểm định thiết bị đo đạc khảo sát địa hình.</w:t>
      </w:r>
    </w:p>
    <w:p w14:paraId="5300B657" w14:textId="77777777" w:rsidR="008D5FE3" w:rsidRPr="0055715C" w:rsidRDefault="008D5FE3" w:rsidP="00EC1B85">
      <w:pPr>
        <w:spacing w:after="120"/>
        <w:ind w:left="720"/>
        <w:rPr>
          <w:sz w:val="26"/>
        </w:rPr>
      </w:pPr>
      <w:r w:rsidRPr="0055715C">
        <w:rPr>
          <w:sz w:val="26"/>
        </w:rPr>
        <w:t>Phụ lục 3:</w:t>
      </w:r>
      <w:r w:rsidRPr="0055715C">
        <w:rPr>
          <w:sz w:val="26"/>
        </w:rPr>
        <w:tab/>
        <w:t>Phiếu kiểm định máy thủy chuẩn.</w:t>
      </w:r>
    </w:p>
    <w:p w14:paraId="5D5FFFB8" w14:textId="77777777" w:rsidR="008D5FE3" w:rsidRPr="0055715C" w:rsidRDefault="008D5FE3" w:rsidP="00EC1B85">
      <w:pPr>
        <w:spacing w:after="120"/>
        <w:ind w:firstLine="720"/>
        <w:rPr>
          <w:sz w:val="26"/>
        </w:rPr>
      </w:pPr>
      <w:r w:rsidRPr="0055715C">
        <w:rPr>
          <w:sz w:val="26"/>
        </w:rPr>
        <w:t>Phụ lục 4:</w:t>
      </w:r>
      <w:r w:rsidRPr="0055715C">
        <w:rPr>
          <w:sz w:val="26"/>
        </w:rPr>
        <w:tab/>
        <w:t>Phiếu kiểm định máy toàn đạc điện tử.</w:t>
      </w:r>
    </w:p>
    <w:p w14:paraId="46E2270F" w14:textId="77777777" w:rsidR="00C752B4" w:rsidRPr="0055715C" w:rsidRDefault="00C752B4" w:rsidP="00C752B4">
      <w:pPr>
        <w:spacing w:after="120"/>
        <w:ind w:firstLine="720"/>
        <w:rPr>
          <w:sz w:val="26"/>
        </w:rPr>
      </w:pPr>
    </w:p>
    <w:p w14:paraId="6D0155E5" w14:textId="77777777" w:rsidR="00C752B4" w:rsidRPr="0055715C" w:rsidRDefault="00C752B4">
      <w:pPr>
        <w:spacing w:before="120" w:after="120"/>
        <w:rPr>
          <w:rFonts w:ascii=".VnTime" w:hAnsi=".VnTime"/>
          <w:sz w:val="26"/>
        </w:rPr>
        <w:sectPr w:rsidR="00C752B4" w:rsidRPr="0055715C">
          <w:headerReference w:type="default" r:id="rId8"/>
          <w:footerReference w:type="default" r:id="rId9"/>
          <w:footerReference w:type="first" r:id="rId10"/>
          <w:pgSz w:w="11907" w:h="16840" w:code="9"/>
          <w:pgMar w:top="1134" w:right="1247" w:bottom="1077" w:left="1701" w:header="851" w:footer="567" w:gutter="0"/>
          <w:pgNumType w:start="1"/>
          <w:cols w:space="720"/>
        </w:sectPr>
      </w:pPr>
    </w:p>
    <w:p w14:paraId="67491E29" w14:textId="77777777" w:rsidR="00F34F71" w:rsidRPr="00F34F71" w:rsidRDefault="00271F4F" w:rsidP="00F34F71">
      <w:pPr>
        <w:tabs>
          <w:tab w:val="right" w:pos="9072"/>
        </w:tabs>
        <w:spacing w:line="360" w:lineRule="atLeast"/>
        <w:ind w:right="30"/>
        <w:jc w:val="right"/>
        <w:rPr>
          <w:color w:val="000000"/>
          <w:sz w:val="26"/>
          <w:szCs w:val="26"/>
        </w:rPr>
      </w:pPr>
      <w:r w:rsidRPr="00080718">
        <w:rPr>
          <w:rFonts w:ascii=".VnTimeH" w:hAnsi=".VnTimeH"/>
          <w:b/>
          <w:sz w:val="22"/>
        </w:rPr>
        <w:lastRenderedPageBreak/>
        <w:t xml:space="preserve"> </w:t>
      </w:r>
      <w:r w:rsidR="00F34F71" w:rsidRPr="00883243">
        <w:rPr>
          <w:rFonts w:ascii=".VnTimeH" w:hAnsi=".VnTimeH"/>
        </w:rPr>
        <w:tab/>
      </w:r>
      <w:r w:rsidR="00F34F71" w:rsidRPr="00F34F71">
        <w:rPr>
          <w:color w:val="000000"/>
          <w:sz w:val="26"/>
          <w:szCs w:val="26"/>
        </w:rPr>
        <w:t>PHỤ LỤC 1</w:t>
      </w:r>
    </w:p>
    <w:p w14:paraId="7B17015A" w14:textId="77777777" w:rsidR="00F34F71" w:rsidRPr="00037D4A" w:rsidRDefault="00F34F71" w:rsidP="00F34F71">
      <w:pPr>
        <w:tabs>
          <w:tab w:val="right" w:pos="9072"/>
        </w:tabs>
        <w:spacing w:line="360" w:lineRule="atLeast"/>
        <w:jc w:val="right"/>
        <w:rPr>
          <w:bCs/>
          <w:sz w:val="24"/>
          <w:szCs w:val="24"/>
          <w:lang w:val="fr-FR"/>
        </w:rPr>
      </w:pPr>
    </w:p>
    <w:tbl>
      <w:tblPr>
        <w:tblW w:w="9502" w:type="dxa"/>
        <w:tblInd w:w="-176" w:type="dxa"/>
        <w:tblLayout w:type="fixed"/>
        <w:tblLook w:val="0000" w:firstRow="0" w:lastRow="0" w:firstColumn="0" w:lastColumn="0" w:noHBand="0" w:noVBand="0"/>
      </w:tblPr>
      <w:tblGrid>
        <w:gridCol w:w="3974"/>
        <w:gridCol w:w="5528"/>
      </w:tblGrid>
      <w:tr w:rsidR="00F34F71" w:rsidRPr="00037D4A" w14:paraId="7ECAFD73" w14:textId="77777777" w:rsidTr="0052536C">
        <w:tc>
          <w:tcPr>
            <w:tcW w:w="3974" w:type="dxa"/>
          </w:tcPr>
          <w:p w14:paraId="3C9BE091" w14:textId="77777777" w:rsidR="00F34F71" w:rsidRDefault="00F34F71" w:rsidP="00EC1B85">
            <w:pPr>
              <w:jc w:val="center"/>
              <w:rPr>
                <w:sz w:val="24"/>
                <w:szCs w:val="24"/>
                <w:lang w:val="fr-FR"/>
              </w:rPr>
            </w:pPr>
            <w:r>
              <w:rPr>
                <w:sz w:val="24"/>
                <w:szCs w:val="24"/>
                <w:lang w:val="fr-FR"/>
              </w:rPr>
              <w:t xml:space="preserve">TÊN </w:t>
            </w:r>
            <w:r w:rsidR="00EC1B85">
              <w:rPr>
                <w:sz w:val="24"/>
                <w:szCs w:val="24"/>
                <w:lang w:val="fr-FR"/>
              </w:rPr>
              <w:t>CÔNG TY</w:t>
            </w:r>
          </w:p>
          <w:p w14:paraId="4302F2B7" w14:textId="77777777" w:rsidR="00F34F71" w:rsidRPr="00A5518C" w:rsidRDefault="00F34F71" w:rsidP="00F34F71">
            <w:pPr>
              <w:jc w:val="center"/>
              <w:rPr>
                <w:b/>
                <w:sz w:val="24"/>
                <w:szCs w:val="24"/>
                <w:lang w:val="fr-FR"/>
              </w:rPr>
            </w:pPr>
            <w:r w:rsidRPr="00A5518C">
              <w:rPr>
                <w:b/>
                <w:sz w:val="24"/>
                <w:szCs w:val="24"/>
                <w:lang w:val="fr-FR"/>
              </w:rPr>
              <w:t>TÊN ĐƠN VỊ KHẢO SÁT</w:t>
            </w:r>
          </w:p>
          <w:p w14:paraId="632640BA" w14:textId="77777777" w:rsidR="00F34F71" w:rsidRPr="00037D4A" w:rsidRDefault="002A73ED" w:rsidP="0052536C">
            <w:pPr>
              <w:rPr>
                <w:bCs/>
                <w:sz w:val="26"/>
                <w:szCs w:val="26"/>
              </w:rPr>
            </w:pPr>
            <w:r>
              <w:rPr>
                <w:b/>
                <w:noProof/>
                <w:sz w:val="26"/>
                <w:szCs w:val="26"/>
              </w:rPr>
              <mc:AlternateContent>
                <mc:Choice Requires="wps">
                  <w:drawing>
                    <wp:anchor distT="0" distB="0" distL="114300" distR="114300" simplePos="0" relativeHeight="251652608" behindDoc="0" locked="0" layoutInCell="1" allowOverlap="1" wp14:anchorId="11E14148" wp14:editId="09921C6F">
                      <wp:simplePos x="0" y="0"/>
                      <wp:positionH relativeFrom="column">
                        <wp:posOffset>807720</wp:posOffset>
                      </wp:positionH>
                      <wp:positionV relativeFrom="paragraph">
                        <wp:posOffset>72019</wp:posOffset>
                      </wp:positionV>
                      <wp:extent cx="733246" cy="0"/>
                      <wp:effectExtent l="0" t="0" r="10160" b="19050"/>
                      <wp:wrapNone/>
                      <wp:docPr id="19"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24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5231D8" id="_x0000_t32" coordsize="21600,21600" o:spt="32" o:oned="t" path="m,l21600,21600e" filled="f">
                      <v:path arrowok="t" fillok="f" o:connecttype="none"/>
                      <o:lock v:ext="edit" shapetype="t"/>
                    </v:shapetype>
                    <v:shape id="AutoShape 36" o:spid="_x0000_s1026" type="#_x0000_t32" style="position:absolute;margin-left:63.6pt;margin-top:5.65pt;width:57.75pt;height:0;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"/>
                  </w:pict>
                </mc:Fallback>
              </mc:AlternateContent>
            </w:r>
          </w:p>
        </w:tc>
        <w:tc>
          <w:tcPr>
            <w:tcW w:w="5528" w:type="dxa"/>
          </w:tcPr>
          <w:p w14:paraId="4D8E0F23" w14:textId="77777777" w:rsidR="00F34F71" w:rsidRPr="00F34F71" w:rsidRDefault="00F34F71" w:rsidP="00F34F71">
            <w:pPr>
              <w:keepNext/>
              <w:jc w:val="center"/>
              <w:outlineLvl w:val="8"/>
              <w:rPr>
                <w:b/>
                <w:sz w:val="24"/>
                <w:szCs w:val="24"/>
              </w:rPr>
            </w:pPr>
            <w:r w:rsidRPr="00F34F71">
              <w:rPr>
                <w:b/>
                <w:sz w:val="24"/>
                <w:szCs w:val="24"/>
              </w:rPr>
              <w:t xml:space="preserve">CỘNG HÒA XÃ HỘI CHỦ NGHĨA VIỆT </w:t>
            </w:r>
            <w:smartTag w:uri="urn:schemas-microsoft-com:office:smarttags" w:element="place">
              <w:smartTag w:uri="urn:schemas-microsoft-com:office:smarttags" w:element="country-region">
                <w:r w:rsidRPr="00F34F71">
                  <w:rPr>
                    <w:b/>
                    <w:sz w:val="24"/>
                    <w:szCs w:val="24"/>
                  </w:rPr>
                  <w:t>NAM</w:t>
                </w:r>
              </w:smartTag>
            </w:smartTag>
          </w:p>
          <w:p w14:paraId="5DE79D4F" w14:textId="77777777" w:rsidR="00F34F71" w:rsidRPr="00F34F71" w:rsidRDefault="00F34F71" w:rsidP="00F34F71">
            <w:pPr>
              <w:jc w:val="center"/>
              <w:rPr>
                <w:b/>
                <w:sz w:val="26"/>
                <w:szCs w:val="26"/>
              </w:rPr>
            </w:pPr>
            <w:r w:rsidRPr="00F34F71">
              <w:rPr>
                <w:b/>
                <w:sz w:val="26"/>
                <w:szCs w:val="26"/>
              </w:rPr>
              <w:t>Độc lập - Tự do - Hạnh phúc</w:t>
            </w:r>
          </w:p>
          <w:p w14:paraId="198AD99C" w14:textId="77777777" w:rsidR="00F34F71" w:rsidRPr="00037D4A" w:rsidRDefault="002A73ED" w:rsidP="0052536C">
            <w:pPr>
              <w:rPr>
                <w:bCs/>
                <w:sz w:val="26"/>
                <w:szCs w:val="26"/>
              </w:rPr>
            </w:pPr>
            <w:r>
              <w:rPr>
                <w:b/>
                <w:noProof/>
                <w:sz w:val="26"/>
                <w:szCs w:val="26"/>
              </w:rPr>
              <mc:AlternateContent>
                <mc:Choice Requires="wps">
                  <w:drawing>
                    <wp:anchor distT="0" distB="0" distL="114300" distR="114300" simplePos="0" relativeHeight="251651584" behindDoc="0" locked="0" layoutInCell="1" allowOverlap="1" wp14:anchorId="4559876B" wp14:editId="16ACFD73">
                      <wp:simplePos x="0" y="0"/>
                      <wp:positionH relativeFrom="column">
                        <wp:posOffset>696595</wp:posOffset>
                      </wp:positionH>
                      <wp:positionV relativeFrom="paragraph">
                        <wp:posOffset>80010</wp:posOffset>
                      </wp:positionV>
                      <wp:extent cx="1955800" cy="0"/>
                      <wp:effectExtent l="0" t="0" r="0" b="0"/>
                      <wp:wrapNone/>
                      <wp:docPr id="18"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5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B661E1" id="AutoShape 35" o:spid="_x0000_s1026" type="#_x0000_t32" style="position:absolute;margin-left:54.85pt;margin-top:6.3pt;width:154pt;height:0;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"/>
                  </w:pict>
                </mc:Fallback>
              </mc:AlternateContent>
            </w:r>
          </w:p>
        </w:tc>
      </w:tr>
      <w:tr w:rsidR="00F34F71" w:rsidRPr="00F34F71" w14:paraId="4667402A" w14:textId="77777777" w:rsidTr="0052536C">
        <w:tc>
          <w:tcPr>
            <w:tcW w:w="3974" w:type="dxa"/>
          </w:tcPr>
          <w:p w14:paraId="4C6A256E" w14:textId="77777777" w:rsidR="00F34F71" w:rsidRPr="00F34F71" w:rsidRDefault="00F34F71" w:rsidP="0052536C">
            <w:pPr>
              <w:rPr>
                <w:sz w:val="26"/>
                <w:szCs w:val="26"/>
              </w:rPr>
            </w:pPr>
            <w:r w:rsidRPr="00F34F71">
              <w:rPr>
                <w:sz w:val="26"/>
                <w:szCs w:val="26"/>
              </w:rPr>
              <w:t>Số:           / ………</w:t>
            </w:r>
          </w:p>
        </w:tc>
        <w:tc>
          <w:tcPr>
            <w:tcW w:w="5528" w:type="dxa"/>
          </w:tcPr>
          <w:p w14:paraId="1F2AC228" w14:textId="77777777" w:rsidR="00F34F71" w:rsidRPr="00F34F71" w:rsidRDefault="00F34F71" w:rsidP="00EC1B85">
            <w:pPr>
              <w:jc w:val="center"/>
              <w:rPr>
                <w:sz w:val="26"/>
                <w:szCs w:val="26"/>
              </w:rPr>
            </w:pPr>
            <w:r w:rsidRPr="00F34F71">
              <w:rPr>
                <w:i/>
                <w:iCs/>
                <w:sz w:val="16"/>
                <w:szCs w:val="16"/>
              </w:rPr>
              <w:t>.......................</w:t>
            </w:r>
            <w:r w:rsidRPr="00F34F71">
              <w:rPr>
                <w:i/>
                <w:iCs/>
                <w:sz w:val="26"/>
                <w:szCs w:val="26"/>
              </w:rPr>
              <w:t>, ngày …</w:t>
            </w:r>
            <w:r w:rsidRPr="00F34F71">
              <w:rPr>
                <w:i/>
                <w:iCs/>
                <w:sz w:val="16"/>
                <w:szCs w:val="16"/>
              </w:rPr>
              <w:t xml:space="preserve">.... </w:t>
            </w:r>
            <w:r w:rsidRPr="00F34F71">
              <w:rPr>
                <w:i/>
                <w:iCs/>
                <w:sz w:val="26"/>
                <w:szCs w:val="26"/>
              </w:rPr>
              <w:t xml:space="preserve"> tháng</w:t>
            </w:r>
            <w:r w:rsidRPr="00F34F71">
              <w:rPr>
                <w:i/>
                <w:iCs/>
                <w:spacing w:val="8"/>
                <w:sz w:val="26"/>
                <w:szCs w:val="26"/>
              </w:rPr>
              <w:t xml:space="preserve"> </w:t>
            </w:r>
            <w:r w:rsidRPr="00F34F71">
              <w:rPr>
                <w:i/>
                <w:iCs/>
                <w:spacing w:val="8"/>
                <w:sz w:val="16"/>
                <w:szCs w:val="16"/>
              </w:rPr>
              <w:t>........</w:t>
            </w:r>
            <w:r w:rsidRPr="00F34F71">
              <w:rPr>
                <w:i/>
                <w:iCs/>
                <w:spacing w:val="8"/>
                <w:sz w:val="26"/>
                <w:szCs w:val="26"/>
              </w:rPr>
              <w:t xml:space="preserve"> </w:t>
            </w:r>
            <w:r w:rsidRPr="00F34F71">
              <w:rPr>
                <w:i/>
                <w:iCs/>
                <w:sz w:val="26"/>
                <w:szCs w:val="26"/>
              </w:rPr>
              <w:t xml:space="preserve"> năm </w:t>
            </w:r>
            <w:r w:rsidRPr="00F34F71">
              <w:rPr>
                <w:i/>
                <w:iCs/>
                <w:sz w:val="16"/>
                <w:szCs w:val="16"/>
              </w:rPr>
              <w:t>...........</w:t>
            </w:r>
          </w:p>
        </w:tc>
      </w:tr>
    </w:tbl>
    <w:p w14:paraId="0215579D" w14:textId="77777777" w:rsidR="00F34F71" w:rsidRDefault="00F34F71" w:rsidP="003F01CE">
      <w:pPr>
        <w:jc w:val="both"/>
        <w:rPr>
          <w:rFonts w:ascii=".VnTimeH" w:hAnsi=".VnTimeH"/>
          <w:b/>
          <w:sz w:val="22"/>
        </w:rPr>
      </w:pPr>
    </w:p>
    <w:p w14:paraId="07CED909" w14:textId="77777777" w:rsidR="00F34F71" w:rsidRPr="00AF220A" w:rsidRDefault="00F34F71" w:rsidP="00F34F71">
      <w:pPr>
        <w:jc w:val="center"/>
        <w:rPr>
          <w:b/>
          <w:sz w:val="30"/>
          <w:szCs w:val="30"/>
        </w:rPr>
      </w:pPr>
      <w:r w:rsidRPr="00AF220A">
        <w:rPr>
          <w:b/>
          <w:sz w:val="30"/>
          <w:szCs w:val="30"/>
        </w:rPr>
        <w:t>PHIẾU YÊU CẦU KIỂM ĐỊNH THIẾT BỊ KHẢO SÁT</w:t>
      </w:r>
    </w:p>
    <w:p w14:paraId="2568EE30" w14:textId="77777777" w:rsidR="00F34F71" w:rsidRPr="0055715C" w:rsidRDefault="00F34F71" w:rsidP="00F34F71">
      <w:pPr>
        <w:rPr>
          <w:sz w:val="24"/>
        </w:rPr>
      </w:pPr>
    </w:p>
    <w:p w14:paraId="45866F96" w14:textId="77777777" w:rsidR="00F34F71" w:rsidRDefault="00F34F71" w:rsidP="00F34F71">
      <w:pPr>
        <w:tabs>
          <w:tab w:val="left" w:leader="dot" w:pos="5529"/>
          <w:tab w:val="left" w:leader="dot" w:pos="9072"/>
        </w:tabs>
        <w:spacing w:before="120" w:after="120" w:line="288" w:lineRule="auto"/>
        <w:rPr>
          <w:sz w:val="10"/>
          <w:szCs w:val="10"/>
        </w:rPr>
      </w:pPr>
      <w:r w:rsidRPr="0055715C">
        <w:rPr>
          <w:sz w:val="24"/>
        </w:rPr>
        <w:t>Tên máy:</w:t>
      </w:r>
      <w:r w:rsidRPr="0055715C">
        <w:rPr>
          <w:sz w:val="10"/>
          <w:szCs w:val="10"/>
        </w:rPr>
        <w:tab/>
      </w:r>
      <w:r w:rsidRPr="0055715C">
        <w:rPr>
          <w:sz w:val="24"/>
        </w:rPr>
        <w:t xml:space="preserve"> Số máy</w:t>
      </w:r>
      <w:r w:rsidR="00F45875">
        <w:rPr>
          <w:sz w:val="24"/>
        </w:rPr>
        <w:t xml:space="preserve"> (seri)</w:t>
      </w:r>
      <w:r w:rsidRPr="0055715C">
        <w:rPr>
          <w:sz w:val="24"/>
        </w:rPr>
        <w:t>:</w:t>
      </w:r>
      <w:r w:rsidRPr="0055715C">
        <w:rPr>
          <w:sz w:val="10"/>
          <w:szCs w:val="10"/>
        </w:rPr>
        <w:tab/>
      </w:r>
    </w:p>
    <w:p w14:paraId="51739503" w14:textId="77777777" w:rsidR="00F45875" w:rsidRPr="0055715C" w:rsidRDefault="00F45875" w:rsidP="00F34F71">
      <w:pPr>
        <w:tabs>
          <w:tab w:val="left" w:leader="dot" w:pos="5529"/>
          <w:tab w:val="left" w:leader="dot" w:pos="9072"/>
        </w:tabs>
        <w:spacing w:before="120" w:after="120" w:line="288" w:lineRule="auto"/>
        <w:rPr>
          <w:sz w:val="10"/>
          <w:szCs w:val="10"/>
        </w:rPr>
      </w:pPr>
      <w:r>
        <w:rPr>
          <w:sz w:val="24"/>
        </w:rPr>
        <w:t>Nhà</w:t>
      </w:r>
      <w:r w:rsidRPr="0055715C">
        <w:rPr>
          <w:sz w:val="24"/>
        </w:rPr>
        <w:t xml:space="preserve"> sản xuất:</w:t>
      </w:r>
      <w:r w:rsidRPr="0055715C">
        <w:rPr>
          <w:sz w:val="10"/>
          <w:szCs w:val="10"/>
        </w:rPr>
        <w:tab/>
      </w:r>
      <w:r w:rsidRPr="0055715C">
        <w:rPr>
          <w:sz w:val="24"/>
        </w:rPr>
        <w:t xml:space="preserve"> </w:t>
      </w:r>
      <w:r w:rsidR="004F70A8">
        <w:rPr>
          <w:sz w:val="24"/>
        </w:rPr>
        <w:t>Năm sử dụng</w:t>
      </w:r>
      <w:r w:rsidRPr="0055715C">
        <w:rPr>
          <w:sz w:val="24"/>
        </w:rPr>
        <w:t>:</w:t>
      </w:r>
      <w:r w:rsidRPr="0055715C">
        <w:rPr>
          <w:sz w:val="10"/>
          <w:szCs w:val="10"/>
        </w:rPr>
        <w:tab/>
      </w:r>
    </w:p>
    <w:p w14:paraId="5A286935" w14:textId="77777777" w:rsidR="00F34F71" w:rsidRPr="0055715C" w:rsidRDefault="00F34F71" w:rsidP="00F34F71">
      <w:pPr>
        <w:tabs>
          <w:tab w:val="left" w:leader="dot" w:pos="9072"/>
        </w:tabs>
        <w:spacing w:before="120" w:after="120" w:line="288" w:lineRule="auto"/>
        <w:rPr>
          <w:sz w:val="10"/>
          <w:szCs w:val="10"/>
        </w:rPr>
      </w:pPr>
      <w:r w:rsidRPr="0055715C">
        <w:rPr>
          <w:sz w:val="24"/>
        </w:rPr>
        <w:t>Đơn vị chủ quản:</w:t>
      </w:r>
      <w:r w:rsidRPr="0055715C">
        <w:rPr>
          <w:sz w:val="10"/>
          <w:szCs w:val="10"/>
        </w:rPr>
        <w:tab/>
      </w:r>
    </w:p>
    <w:p w14:paraId="5B58FD47" w14:textId="77777777" w:rsidR="00F34F71" w:rsidRPr="0055715C" w:rsidRDefault="00F34F71" w:rsidP="00F34F71">
      <w:pPr>
        <w:tabs>
          <w:tab w:val="left" w:leader="dot" w:pos="9072"/>
        </w:tabs>
        <w:spacing w:after="120" w:line="288" w:lineRule="auto"/>
        <w:rPr>
          <w:sz w:val="10"/>
          <w:szCs w:val="10"/>
        </w:rPr>
      </w:pPr>
      <w:r w:rsidRPr="0055715C">
        <w:rPr>
          <w:sz w:val="24"/>
        </w:rPr>
        <w:t xml:space="preserve"> </w:t>
      </w:r>
    </w:p>
    <w:p w14:paraId="7FF983A0" w14:textId="77777777" w:rsidR="00F34F71" w:rsidRPr="0055715C" w:rsidRDefault="00F34F71" w:rsidP="00F34F71">
      <w:pPr>
        <w:spacing w:after="120" w:line="288" w:lineRule="auto"/>
        <w:rPr>
          <w:b/>
          <w:sz w:val="24"/>
          <w:lang w:val="nb-NO"/>
        </w:rPr>
      </w:pPr>
      <w:r w:rsidRPr="0055715C">
        <w:rPr>
          <w:b/>
          <w:sz w:val="24"/>
          <w:lang w:val="nb-NO"/>
        </w:rPr>
        <w:t>I</w:t>
      </w:r>
      <w:r w:rsidR="00CD1DD7">
        <w:rPr>
          <w:b/>
          <w:sz w:val="24"/>
          <w:lang w:val="nb-NO"/>
        </w:rPr>
        <w:t>.</w:t>
      </w:r>
      <w:r w:rsidRPr="0055715C">
        <w:rPr>
          <w:b/>
          <w:sz w:val="24"/>
          <w:lang w:val="nb-NO"/>
        </w:rPr>
        <w:t xml:space="preserve"> Yêu cầu Kiểm định</w:t>
      </w:r>
    </w:p>
    <w:p w14:paraId="223B947A" w14:textId="77777777" w:rsidR="00F34F71" w:rsidRPr="0055715C" w:rsidRDefault="00F34F71" w:rsidP="00F34F71">
      <w:pPr>
        <w:tabs>
          <w:tab w:val="left" w:leader="dot" w:pos="9090"/>
        </w:tabs>
        <w:spacing w:after="120" w:line="288" w:lineRule="auto"/>
        <w:rPr>
          <w:sz w:val="24"/>
          <w:lang w:val="nb-NO"/>
        </w:rPr>
      </w:pPr>
      <w:r w:rsidRPr="0055715C">
        <w:rPr>
          <w:sz w:val="10"/>
          <w:szCs w:val="10"/>
          <w:lang w:val="nb-NO"/>
        </w:rPr>
        <w:tab/>
      </w:r>
      <w:r w:rsidRPr="0055715C">
        <w:rPr>
          <w:sz w:val="24"/>
          <w:lang w:val="nb-NO"/>
        </w:rPr>
        <w:t xml:space="preserve"> </w:t>
      </w:r>
      <w:r w:rsidRPr="0055715C">
        <w:rPr>
          <w:sz w:val="10"/>
          <w:szCs w:val="10"/>
          <w:lang w:val="nb-NO"/>
        </w:rPr>
        <w:tab/>
      </w:r>
    </w:p>
    <w:p w14:paraId="62BBCFD4" w14:textId="77777777" w:rsidR="00F34F71" w:rsidRPr="0055715C" w:rsidRDefault="00F34F71" w:rsidP="00F34F71">
      <w:pPr>
        <w:tabs>
          <w:tab w:val="left" w:leader="dot" w:pos="9090"/>
        </w:tabs>
        <w:spacing w:after="120" w:line="288" w:lineRule="auto"/>
        <w:rPr>
          <w:sz w:val="24"/>
          <w:lang w:val="nb-NO"/>
        </w:rPr>
      </w:pPr>
      <w:r w:rsidRPr="0055715C">
        <w:rPr>
          <w:sz w:val="10"/>
          <w:szCs w:val="10"/>
          <w:lang w:val="nb-NO"/>
        </w:rPr>
        <w:tab/>
      </w:r>
      <w:r w:rsidRPr="0055715C">
        <w:rPr>
          <w:sz w:val="24"/>
          <w:lang w:val="nb-NO"/>
        </w:rPr>
        <w:t xml:space="preserve"> </w:t>
      </w:r>
      <w:r w:rsidRPr="0055715C">
        <w:rPr>
          <w:sz w:val="10"/>
          <w:szCs w:val="10"/>
          <w:lang w:val="nb-NO"/>
        </w:rPr>
        <w:tab/>
      </w:r>
      <w:r w:rsidRPr="0055715C">
        <w:rPr>
          <w:sz w:val="24"/>
          <w:lang w:val="nb-NO"/>
        </w:rPr>
        <w:t xml:space="preserve"> </w:t>
      </w:r>
    </w:p>
    <w:p w14:paraId="5A20EB1B" w14:textId="77777777" w:rsidR="00F34F71" w:rsidRPr="0055715C" w:rsidRDefault="00F34F71" w:rsidP="00F34F71">
      <w:pPr>
        <w:spacing w:after="120" w:line="288" w:lineRule="auto"/>
        <w:rPr>
          <w:b/>
          <w:sz w:val="24"/>
        </w:rPr>
      </w:pPr>
      <w:r w:rsidRPr="0055715C">
        <w:rPr>
          <w:b/>
          <w:sz w:val="24"/>
        </w:rPr>
        <w:t>II</w:t>
      </w:r>
      <w:r w:rsidR="00CD1DD7">
        <w:rPr>
          <w:b/>
          <w:sz w:val="24"/>
        </w:rPr>
        <w:t>.</w:t>
      </w:r>
      <w:r w:rsidRPr="0055715C">
        <w:rPr>
          <w:b/>
          <w:sz w:val="24"/>
        </w:rPr>
        <w:t xml:space="preserve"> Thời gian kiểm định</w:t>
      </w:r>
    </w:p>
    <w:p w14:paraId="3BE844A6" w14:textId="77777777" w:rsidR="00F34F71" w:rsidRPr="0055715C" w:rsidRDefault="00F34F71" w:rsidP="00F34F71">
      <w:pPr>
        <w:tabs>
          <w:tab w:val="left" w:leader="dot" w:pos="9090"/>
        </w:tabs>
        <w:spacing w:after="120" w:line="288" w:lineRule="auto"/>
        <w:rPr>
          <w:sz w:val="24"/>
          <w:lang w:val="nb-NO"/>
        </w:rPr>
      </w:pPr>
      <w:r w:rsidRPr="0055715C">
        <w:rPr>
          <w:sz w:val="10"/>
          <w:szCs w:val="10"/>
          <w:lang w:val="nb-NO"/>
        </w:rPr>
        <w:tab/>
      </w:r>
      <w:r w:rsidRPr="0055715C">
        <w:rPr>
          <w:sz w:val="24"/>
          <w:lang w:val="nb-NO"/>
        </w:rPr>
        <w:t xml:space="preserve"> </w:t>
      </w:r>
      <w:r w:rsidRPr="0055715C">
        <w:rPr>
          <w:sz w:val="10"/>
          <w:szCs w:val="10"/>
          <w:lang w:val="nb-NO"/>
        </w:rPr>
        <w:tab/>
      </w:r>
    </w:p>
    <w:p w14:paraId="589E65FA" w14:textId="77777777" w:rsidR="00F34F71" w:rsidRPr="0055715C" w:rsidRDefault="00F34F71" w:rsidP="00F34F71">
      <w:pPr>
        <w:tabs>
          <w:tab w:val="left" w:leader="dot" w:pos="9090"/>
        </w:tabs>
        <w:spacing w:after="120" w:line="288" w:lineRule="auto"/>
        <w:rPr>
          <w:sz w:val="24"/>
          <w:lang w:val="nb-NO"/>
        </w:rPr>
      </w:pPr>
      <w:r w:rsidRPr="0055715C">
        <w:rPr>
          <w:sz w:val="10"/>
          <w:szCs w:val="10"/>
          <w:lang w:val="nb-NO"/>
        </w:rPr>
        <w:tab/>
      </w:r>
      <w:r w:rsidRPr="0055715C">
        <w:rPr>
          <w:sz w:val="24"/>
          <w:lang w:val="nb-NO"/>
        </w:rPr>
        <w:t xml:space="preserve"> </w:t>
      </w:r>
      <w:r w:rsidRPr="0055715C">
        <w:rPr>
          <w:sz w:val="10"/>
          <w:szCs w:val="10"/>
          <w:lang w:val="nb-NO"/>
        </w:rPr>
        <w:tab/>
      </w:r>
      <w:r w:rsidRPr="0055715C">
        <w:rPr>
          <w:sz w:val="24"/>
          <w:lang w:val="nb-NO"/>
        </w:rPr>
        <w:t xml:space="preserve"> </w:t>
      </w:r>
    </w:p>
    <w:p w14:paraId="4FBB0136" w14:textId="77777777" w:rsidR="00F34F71" w:rsidRPr="0055715C" w:rsidRDefault="00F34F71" w:rsidP="00F34F71">
      <w:pPr>
        <w:spacing w:after="120" w:line="288" w:lineRule="auto"/>
        <w:rPr>
          <w:b/>
          <w:sz w:val="24"/>
        </w:rPr>
      </w:pPr>
      <w:r w:rsidRPr="0055715C">
        <w:rPr>
          <w:b/>
          <w:sz w:val="24"/>
        </w:rPr>
        <w:t>III</w:t>
      </w:r>
      <w:r w:rsidR="00CD1DD7">
        <w:rPr>
          <w:b/>
          <w:sz w:val="24"/>
        </w:rPr>
        <w:t>.</w:t>
      </w:r>
      <w:r w:rsidRPr="0055715C">
        <w:rPr>
          <w:b/>
          <w:sz w:val="24"/>
        </w:rPr>
        <w:t xml:space="preserve"> Nơi kiểm định</w:t>
      </w:r>
    </w:p>
    <w:p w14:paraId="542A42D7" w14:textId="77777777" w:rsidR="00F34F71" w:rsidRPr="0055715C" w:rsidRDefault="00F34F71" w:rsidP="00F34F71">
      <w:pPr>
        <w:tabs>
          <w:tab w:val="left" w:leader="dot" w:pos="9090"/>
        </w:tabs>
        <w:spacing w:after="120" w:line="288" w:lineRule="auto"/>
        <w:rPr>
          <w:sz w:val="24"/>
          <w:lang w:val="nb-NO"/>
        </w:rPr>
      </w:pPr>
      <w:r w:rsidRPr="0055715C">
        <w:rPr>
          <w:sz w:val="10"/>
          <w:szCs w:val="10"/>
          <w:lang w:val="nb-NO"/>
        </w:rPr>
        <w:tab/>
      </w:r>
      <w:r w:rsidRPr="0055715C">
        <w:rPr>
          <w:sz w:val="24"/>
          <w:lang w:val="nb-NO"/>
        </w:rPr>
        <w:t xml:space="preserve"> </w:t>
      </w:r>
      <w:r w:rsidRPr="0055715C">
        <w:rPr>
          <w:sz w:val="10"/>
          <w:szCs w:val="10"/>
          <w:lang w:val="nb-NO"/>
        </w:rPr>
        <w:tab/>
      </w:r>
    </w:p>
    <w:p w14:paraId="74532438" w14:textId="77777777" w:rsidR="00F34F71" w:rsidRPr="0055715C" w:rsidRDefault="00F34F71" w:rsidP="00F34F71">
      <w:pPr>
        <w:tabs>
          <w:tab w:val="left" w:leader="dot" w:pos="9090"/>
        </w:tabs>
        <w:spacing w:after="120" w:line="288" w:lineRule="auto"/>
        <w:rPr>
          <w:sz w:val="24"/>
          <w:lang w:val="nb-NO"/>
        </w:rPr>
      </w:pPr>
      <w:r w:rsidRPr="0055715C">
        <w:rPr>
          <w:sz w:val="10"/>
          <w:szCs w:val="10"/>
          <w:lang w:val="nb-NO"/>
        </w:rPr>
        <w:tab/>
      </w:r>
      <w:r w:rsidRPr="0055715C">
        <w:rPr>
          <w:sz w:val="24"/>
          <w:lang w:val="nb-NO"/>
        </w:rPr>
        <w:t xml:space="preserve"> </w:t>
      </w:r>
      <w:r w:rsidRPr="0055715C">
        <w:rPr>
          <w:sz w:val="10"/>
          <w:szCs w:val="10"/>
          <w:lang w:val="nb-NO"/>
        </w:rPr>
        <w:tab/>
      </w:r>
      <w:r w:rsidRPr="0055715C">
        <w:rPr>
          <w:sz w:val="24"/>
          <w:lang w:val="nb-NO"/>
        </w:rPr>
        <w:t xml:space="preserve"> </w:t>
      </w:r>
    </w:p>
    <w:p w14:paraId="34A16AAF" w14:textId="77777777" w:rsidR="00F34F71" w:rsidRPr="0055715C" w:rsidRDefault="00F34F71" w:rsidP="00F34F71">
      <w:pPr>
        <w:spacing w:after="120"/>
        <w:ind w:left="360"/>
        <w:rPr>
          <w:sz w:val="24"/>
        </w:rPr>
      </w:pPr>
    </w:p>
    <w:p w14:paraId="2F869C9C" w14:textId="77777777" w:rsidR="00F34F71" w:rsidRPr="0055715C" w:rsidRDefault="00F34F71" w:rsidP="00F34F71">
      <w:pPr>
        <w:spacing w:after="120" w:line="288" w:lineRule="auto"/>
        <w:rPr>
          <w:b/>
          <w:sz w:val="24"/>
        </w:rPr>
      </w:pPr>
      <w:r w:rsidRPr="0055715C">
        <w:rPr>
          <w:b/>
          <w:sz w:val="24"/>
        </w:rPr>
        <w:t>I</w:t>
      </w:r>
      <w:r w:rsidR="00A934EE">
        <w:rPr>
          <w:b/>
          <w:sz w:val="24"/>
        </w:rPr>
        <w:t>V</w:t>
      </w:r>
      <w:r w:rsidR="00CD1DD7">
        <w:rPr>
          <w:b/>
          <w:sz w:val="24"/>
        </w:rPr>
        <w:t>.</w:t>
      </w:r>
      <w:r w:rsidRPr="0055715C">
        <w:rPr>
          <w:b/>
          <w:sz w:val="24"/>
        </w:rPr>
        <w:t xml:space="preserve"> Nội dung kiểm định</w:t>
      </w:r>
    </w:p>
    <w:p w14:paraId="5A32C8C3" w14:textId="77777777" w:rsidR="00F34F71" w:rsidRPr="0055715C" w:rsidRDefault="00F34F71" w:rsidP="00F34F71">
      <w:pPr>
        <w:tabs>
          <w:tab w:val="left" w:leader="dot" w:pos="9090"/>
        </w:tabs>
        <w:spacing w:after="360" w:line="288" w:lineRule="auto"/>
        <w:rPr>
          <w:sz w:val="10"/>
          <w:szCs w:val="10"/>
          <w:lang w:val="nb-NO"/>
        </w:rPr>
      </w:pPr>
      <w:r w:rsidRPr="0055715C">
        <w:rPr>
          <w:sz w:val="10"/>
          <w:szCs w:val="10"/>
          <w:lang w:val="nb-NO"/>
        </w:rPr>
        <w:tab/>
        <w:t xml:space="preserve"> </w:t>
      </w:r>
      <w:r w:rsidRPr="0055715C">
        <w:rPr>
          <w:sz w:val="10"/>
          <w:szCs w:val="10"/>
          <w:lang w:val="nb-NO"/>
        </w:rPr>
        <w:tab/>
      </w:r>
    </w:p>
    <w:p w14:paraId="694CD49A" w14:textId="77777777" w:rsidR="00F34F71" w:rsidRPr="0055715C" w:rsidRDefault="00F34F71" w:rsidP="00F34F71">
      <w:pPr>
        <w:tabs>
          <w:tab w:val="left" w:leader="dot" w:pos="9090"/>
        </w:tabs>
        <w:spacing w:after="360" w:line="288" w:lineRule="auto"/>
        <w:rPr>
          <w:sz w:val="10"/>
          <w:szCs w:val="10"/>
          <w:lang w:val="nb-NO"/>
        </w:rPr>
      </w:pPr>
      <w:r w:rsidRPr="0055715C">
        <w:rPr>
          <w:sz w:val="10"/>
          <w:szCs w:val="10"/>
          <w:lang w:val="nb-NO"/>
        </w:rPr>
        <w:tab/>
      </w:r>
    </w:p>
    <w:p w14:paraId="43850A23" w14:textId="77777777" w:rsidR="00F34F71" w:rsidRPr="0055715C" w:rsidRDefault="00F34F71" w:rsidP="00F34F71">
      <w:pPr>
        <w:tabs>
          <w:tab w:val="left" w:leader="dot" w:pos="9090"/>
        </w:tabs>
        <w:spacing w:after="360" w:line="288" w:lineRule="auto"/>
        <w:rPr>
          <w:sz w:val="10"/>
          <w:szCs w:val="10"/>
          <w:lang w:val="nb-NO"/>
        </w:rPr>
      </w:pPr>
      <w:r w:rsidRPr="0055715C">
        <w:rPr>
          <w:sz w:val="10"/>
          <w:szCs w:val="10"/>
          <w:lang w:val="nb-NO"/>
        </w:rPr>
        <w:tab/>
        <w:t xml:space="preserve"> </w:t>
      </w:r>
      <w:r w:rsidRPr="0055715C">
        <w:rPr>
          <w:sz w:val="10"/>
          <w:szCs w:val="10"/>
          <w:lang w:val="nb-NO"/>
        </w:rPr>
        <w:tab/>
      </w:r>
    </w:p>
    <w:p w14:paraId="61E2B3A9" w14:textId="77777777" w:rsidR="00F34F71" w:rsidRPr="0055715C" w:rsidRDefault="00F34F71" w:rsidP="00F34F71">
      <w:pPr>
        <w:tabs>
          <w:tab w:val="left" w:leader="dot" w:pos="9090"/>
        </w:tabs>
        <w:spacing w:line="288" w:lineRule="auto"/>
        <w:rPr>
          <w:sz w:val="10"/>
          <w:szCs w:val="10"/>
          <w:lang w:val="nb-NO"/>
        </w:rPr>
      </w:pPr>
    </w:p>
    <w:p w14:paraId="51133728" w14:textId="77777777" w:rsidR="00F34F71" w:rsidRPr="0055715C" w:rsidRDefault="00F34F71" w:rsidP="00F34F71">
      <w:pPr>
        <w:tabs>
          <w:tab w:val="left" w:leader="dot" w:pos="9090"/>
        </w:tabs>
        <w:spacing w:line="288" w:lineRule="auto"/>
        <w:rPr>
          <w:sz w:val="10"/>
          <w:szCs w:val="10"/>
          <w:lang w:val="nb-NO"/>
        </w:rPr>
      </w:pPr>
    </w:p>
    <w:p w14:paraId="6937CE6C" w14:textId="20E16B52" w:rsidR="00F34F71" w:rsidRPr="0055715C" w:rsidRDefault="00F34F71" w:rsidP="00F34F71">
      <w:pPr>
        <w:tabs>
          <w:tab w:val="center" w:pos="1800"/>
          <w:tab w:val="center" w:pos="6570"/>
        </w:tabs>
        <w:spacing w:line="288" w:lineRule="auto"/>
        <w:rPr>
          <w:b/>
          <w:sz w:val="24"/>
          <w:lang w:val="nb-NO"/>
        </w:rPr>
      </w:pPr>
      <w:r w:rsidRPr="0055715C">
        <w:rPr>
          <w:b/>
          <w:sz w:val="24"/>
          <w:lang w:val="nb-NO"/>
        </w:rPr>
        <w:t xml:space="preserve"> </w:t>
      </w:r>
      <w:r w:rsidRPr="0055715C">
        <w:rPr>
          <w:b/>
          <w:sz w:val="24"/>
          <w:lang w:val="nb-NO"/>
        </w:rPr>
        <w:tab/>
      </w:r>
      <w:r w:rsidR="00F45875">
        <w:rPr>
          <w:b/>
          <w:sz w:val="24"/>
          <w:lang w:val="nb-NO"/>
        </w:rPr>
        <w:t>PHỤ TRÁCH ĐƠN VỊ</w:t>
      </w:r>
      <w:r w:rsidRPr="0055715C">
        <w:rPr>
          <w:b/>
          <w:sz w:val="24"/>
          <w:lang w:val="nb-NO"/>
        </w:rPr>
        <w:tab/>
      </w:r>
      <w:r>
        <w:rPr>
          <w:b/>
          <w:sz w:val="24"/>
          <w:lang w:val="nb-NO"/>
        </w:rPr>
        <w:t>GIÁM ĐỐC</w:t>
      </w:r>
      <w:r w:rsidRPr="0055715C">
        <w:rPr>
          <w:b/>
          <w:sz w:val="24"/>
          <w:lang w:val="nb-NO"/>
        </w:rPr>
        <w:t xml:space="preserve"> </w:t>
      </w:r>
    </w:p>
    <w:p w14:paraId="1CF6FDB9" w14:textId="77777777" w:rsidR="00F34F71" w:rsidRPr="00F34F71" w:rsidRDefault="00F34F71" w:rsidP="00F34F71">
      <w:pPr>
        <w:tabs>
          <w:tab w:val="center" w:pos="1800"/>
          <w:tab w:val="center" w:pos="6570"/>
        </w:tabs>
        <w:spacing w:line="288" w:lineRule="auto"/>
        <w:rPr>
          <w:sz w:val="24"/>
          <w:lang w:val="nb-NO"/>
        </w:rPr>
      </w:pPr>
      <w:r w:rsidRPr="0055715C">
        <w:rPr>
          <w:b/>
          <w:sz w:val="24"/>
          <w:lang w:val="nb-NO"/>
        </w:rPr>
        <w:tab/>
      </w:r>
      <w:r w:rsidRPr="0055715C">
        <w:rPr>
          <w:b/>
          <w:sz w:val="24"/>
          <w:lang w:val="nb-NO"/>
        </w:rPr>
        <w:tab/>
      </w:r>
      <w:r w:rsidRPr="00F34F71">
        <w:rPr>
          <w:sz w:val="24"/>
          <w:lang w:val="nb-NO"/>
        </w:rPr>
        <w:t>(phê duyệt)</w:t>
      </w:r>
    </w:p>
    <w:p w14:paraId="4A7058AE" w14:textId="77777777" w:rsidR="003F01CE" w:rsidRPr="0055715C" w:rsidRDefault="003F01CE" w:rsidP="003F01CE">
      <w:pPr>
        <w:tabs>
          <w:tab w:val="center" w:pos="1800"/>
          <w:tab w:val="center" w:pos="6570"/>
        </w:tabs>
        <w:jc w:val="center"/>
        <w:rPr>
          <w:rFonts w:ascii=".VnTime" w:hAnsi=".VnTime" w:cs="Arial"/>
          <w:b/>
          <w:color w:val="000000"/>
          <w:sz w:val="26"/>
          <w:szCs w:val="26"/>
        </w:rPr>
        <w:sectPr w:rsidR="003F01CE" w:rsidRPr="0055715C" w:rsidSect="00EF677C">
          <w:pgSz w:w="11907" w:h="16840" w:code="9"/>
          <w:pgMar w:top="1134" w:right="1134" w:bottom="1134" w:left="1701" w:header="851" w:footer="567" w:gutter="0"/>
          <w:cols w:space="720"/>
        </w:sectPr>
      </w:pPr>
    </w:p>
    <w:p w14:paraId="5306E712" w14:textId="77777777" w:rsidR="00CD1DD7" w:rsidRPr="00E73330" w:rsidRDefault="00CD1DD7" w:rsidP="00CD1DD7">
      <w:pPr>
        <w:tabs>
          <w:tab w:val="right" w:pos="9072"/>
        </w:tabs>
        <w:spacing w:line="360" w:lineRule="atLeast"/>
        <w:ind w:right="30"/>
        <w:jc w:val="right"/>
        <w:rPr>
          <w:color w:val="000000"/>
          <w:sz w:val="24"/>
          <w:szCs w:val="24"/>
        </w:rPr>
      </w:pPr>
      <w:r w:rsidRPr="00E73330">
        <w:rPr>
          <w:color w:val="000000"/>
          <w:sz w:val="24"/>
          <w:szCs w:val="24"/>
        </w:rPr>
        <w:lastRenderedPageBreak/>
        <w:t xml:space="preserve">PHỤ LỤC </w:t>
      </w:r>
      <w:r w:rsidR="001D1C3F">
        <w:rPr>
          <w:color w:val="000000"/>
          <w:sz w:val="24"/>
          <w:szCs w:val="24"/>
        </w:rPr>
        <w:t>2</w:t>
      </w:r>
    </w:p>
    <w:p w14:paraId="4ADB91E7" w14:textId="77777777" w:rsidR="00CD1DD7" w:rsidRDefault="00CD1DD7" w:rsidP="001A6C94">
      <w:pPr>
        <w:jc w:val="center"/>
        <w:rPr>
          <w:rFonts w:ascii=".VnTimeH" w:hAnsi=".VnTimeH" w:cs="Arial"/>
          <w:b/>
          <w:color w:val="000000"/>
          <w:sz w:val="26"/>
          <w:szCs w:val="26"/>
        </w:rPr>
      </w:pPr>
    </w:p>
    <w:p w14:paraId="64792820" w14:textId="77777777" w:rsidR="00E73330" w:rsidRPr="00E73330" w:rsidRDefault="00E73330" w:rsidP="00E73330">
      <w:pPr>
        <w:jc w:val="center"/>
        <w:rPr>
          <w:rFonts w:cs="Arial"/>
          <w:b/>
          <w:color w:val="000000"/>
          <w:sz w:val="28"/>
          <w:szCs w:val="28"/>
        </w:rPr>
      </w:pPr>
      <w:r w:rsidRPr="00E73330">
        <w:rPr>
          <w:rFonts w:cs="Arial"/>
          <w:b/>
          <w:color w:val="000000"/>
          <w:sz w:val="28"/>
          <w:szCs w:val="28"/>
        </w:rPr>
        <w:t xml:space="preserve">HƯỚNG DẪN CÔNG TÁC KIỂM ĐỊNH </w:t>
      </w:r>
    </w:p>
    <w:p w14:paraId="17055255" w14:textId="77777777" w:rsidR="00E73330" w:rsidRPr="00E73330" w:rsidRDefault="00E73330" w:rsidP="00E73330">
      <w:pPr>
        <w:spacing w:line="360" w:lineRule="auto"/>
        <w:jc w:val="center"/>
        <w:rPr>
          <w:rFonts w:cs="Arial"/>
          <w:b/>
          <w:color w:val="000000"/>
          <w:sz w:val="28"/>
          <w:szCs w:val="28"/>
        </w:rPr>
      </w:pPr>
      <w:r w:rsidRPr="00E73330">
        <w:rPr>
          <w:rFonts w:cs="Arial"/>
          <w:b/>
          <w:color w:val="000000"/>
          <w:sz w:val="28"/>
          <w:szCs w:val="28"/>
        </w:rPr>
        <w:t>THIẾT BỊ ĐO ĐẠC KHẢO SÁT ĐỊA HÌNH</w:t>
      </w:r>
    </w:p>
    <w:p w14:paraId="42344046" w14:textId="77777777" w:rsidR="00E73330" w:rsidRPr="00E73330" w:rsidRDefault="00E73330" w:rsidP="00EC1B85">
      <w:pPr>
        <w:tabs>
          <w:tab w:val="left" w:pos="709"/>
        </w:tabs>
        <w:spacing w:after="120"/>
        <w:jc w:val="both"/>
        <w:outlineLvl w:val="0"/>
        <w:rPr>
          <w:rFonts w:cs="Arial"/>
          <w:b/>
          <w:sz w:val="26"/>
          <w:szCs w:val="26"/>
        </w:rPr>
      </w:pPr>
      <w:r w:rsidRPr="00E73330">
        <w:rPr>
          <w:rFonts w:cs="Arial"/>
          <w:b/>
          <w:sz w:val="26"/>
          <w:szCs w:val="26"/>
        </w:rPr>
        <w:t>1</w:t>
      </w:r>
      <w:r>
        <w:rPr>
          <w:rFonts w:cs="Arial"/>
          <w:b/>
          <w:sz w:val="26"/>
          <w:szCs w:val="26"/>
        </w:rPr>
        <w:t>.</w:t>
      </w:r>
      <w:r w:rsidR="00A900FB">
        <w:rPr>
          <w:rFonts w:cs="Arial"/>
          <w:b/>
          <w:sz w:val="26"/>
          <w:szCs w:val="26"/>
        </w:rPr>
        <w:tab/>
      </w:r>
      <w:r w:rsidRPr="00E73330">
        <w:rPr>
          <w:rFonts w:cs="Arial"/>
          <w:b/>
          <w:sz w:val="26"/>
          <w:szCs w:val="26"/>
        </w:rPr>
        <w:t>M</w:t>
      </w:r>
      <w:r w:rsidRPr="00E73330">
        <w:rPr>
          <w:b/>
          <w:sz w:val="26"/>
          <w:szCs w:val="26"/>
        </w:rPr>
        <w:t>á</w:t>
      </w:r>
      <w:r w:rsidRPr="00E73330">
        <w:rPr>
          <w:rFonts w:cs="Arial"/>
          <w:b/>
          <w:sz w:val="26"/>
          <w:szCs w:val="26"/>
        </w:rPr>
        <w:t>y to</w:t>
      </w:r>
      <w:r w:rsidRPr="00E73330">
        <w:rPr>
          <w:b/>
          <w:sz w:val="26"/>
          <w:szCs w:val="26"/>
        </w:rPr>
        <w:t>à</w:t>
      </w:r>
      <w:r w:rsidRPr="00E73330">
        <w:rPr>
          <w:rFonts w:cs="Arial"/>
          <w:b/>
          <w:sz w:val="26"/>
          <w:szCs w:val="26"/>
        </w:rPr>
        <w:t xml:space="preserve">n </w:t>
      </w:r>
      <w:r w:rsidRPr="00E73330">
        <w:rPr>
          <w:b/>
          <w:sz w:val="26"/>
          <w:szCs w:val="26"/>
        </w:rPr>
        <w:t>đạ</w:t>
      </w:r>
      <w:r w:rsidRPr="00E73330">
        <w:rPr>
          <w:rFonts w:cs="Arial"/>
          <w:b/>
          <w:sz w:val="26"/>
          <w:szCs w:val="26"/>
        </w:rPr>
        <w:t xml:space="preserve">c </w:t>
      </w:r>
      <w:r w:rsidRPr="00E73330">
        <w:rPr>
          <w:b/>
          <w:sz w:val="26"/>
          <w:szCs w:val="26"/>
        </w:rPr>
        <w:t>đ</w:t>
      </w:r>
      <w:r w:rsidRPr="00E73330">
        <w:rPr>
          <w:rFonts w:cs="Arial"/>
          <w:b/>
          <w:sz w:val="26"/>
          <w:szCs w:val="26"/>
        </w:rPr>
        <w:t>i</w:t>
      </w:r>
      <w:r w:rsidRPr="00E73330">
        <w:rPr>
          <w:b/>
          <w:sz w:val="26"/>
          <w:szCs w:val="26"/>
        </w:rPr>
        <w:t>ệ</w:t>
      </w:r>
      <w:r w:rsidRPr="00E73330">
        <w:rPr>
          <w:rFonts w:cs="Arial"/>
          <w:b/>
          <w:sz w:val="26"/>
          <w:szCs w:val="26"/>
        </w:rPr>
        <w:t>n t</w:t>
      </w:r>
      <w:r w:rsidRPr="00E73330">
        <w:rPr>
          <w:b/>
          <w:sz w:val="26"/>
          <w:szCs w:val="26"/>
        </w:rPr>
        <w:t>ử</w:t>
      </w:r>
    </w:p>
    <w:p w14:paraId="69929C83" w14:textId="77777777" w:rsidR="00E73330" w:rsidRPr="00EC1B85" w:rsidRDefault="00E73330" w:rsidP="00EC1B85">
      <w:pPr>
        <w:spacing w:after="120"/>
        <w:jc w:val="both"/>
        <w:outlineLvl w:val="2"/>
        <w:rPr>
          <w:rFonts w:cs="Arial"/>
          <w:b/>
          <w:i/>
          <w:sz w:val="26"/>
          <w:szCs w:val="26"/>
        </w:rPr>
      </w:pPr>
      <w:r w:rsidRPr="00EC1B85">
        <w:rPr>
          <w:rFonts w:cs="Arial"/>
          <w:b/>
          <w:i/>
          <w:sz w:val="26"/>
          <w:szCs w:val="26"/>
        </w:rPr>
        <w:t>1.1</w:t>
      </w:r>
      <w:r w:rsidR="00A900FB" w:rsidRPr="00EC1B85">
        <w:rPr>
          <w:rFonts w:cs="Arial"/>
          <w:b/>
          <w:i/>
          <w:sz w:val="26"/>
          <w:szCs w:val="26"/>
        </w:rPr>
        <w:t>.</w:t>
      </w:r>
      <w:r w:rsidR="00A900FB" w:rsidRPr="00EC1B85">
        <w:rPr>
          <w:rFonts w:cs="Arial"/>
          <w:b/>
          <w:i/>
          <w:sz w:val="26"/>
          <w:szCs w:val="26"/>
        </w:rPr>
        <w:tab/>
      </w:r>
      <w:r w:rsidRPr="00EC1B85">
        <w:rPr>
          <w:rFonts w:cs="Arial"/>
          <w:b/>
          <w:i/>
          <w:sz w:val="26"/>
          <w:szCs w:val="26"/>
        </w:rPr>
        <w:t>Phần đo góc</w:t>
      </w:r>
    </w:p>
    <w:p w14:paraId="388B3AB0" w14:textId="77777777" w:rsidR="00E73330" w:rsidRPr="00EC1B85" w:rsidRDefault="00A900FB" w:rsidP="00EC1B85">
      <w:pPr>
        <w:spacing w:after="120"/>
        <w:jc w:val="both"/>
        <w:outlineLvl w:val="2"/>
        <w:rPr>
          <w:rFonts w:cs="Arial"/>
          <w:i/>
          <w:sz w:val="26"/>
          <w:szCs w:val="26"/>
        </w:rPr>
      </w:pPr>
      <w:r w:rsidRPr="00EC1B85">
        <w:rPr>
          <w:rFonts w:cs="Arial"/>
          <w:i/>
          <w:sz w:val="26"/>
          <w:szCs w:val="26"/>
        </w:rPr>
        <w:t>a)</w:t>
      </w:r>
      <w:r>
        <w:rPr>
          <w:rFonts w:cs="Arial"/>
          <w:i/>
          <w:sz w:val="26"/>
          <w:szCs w:val="26"/>
        </w:rPr>
        <w:tab/>
      </w:r>
      <w:r w:rsidR="00E73330" w:rsidRPr="00EC1B85">
        <w:rPr>
          <w:rFonts w:cs="Arial"/>
          <w:i/>
          <w:sz w:val="26"/>
          <w:szCs w:val="26"/>
        </w:rPr>
        <w:t>Kiểm tra tình trạng chung của máy:</w:t>
      </w:r>
    </w:p>
    <w:p w14:paraId="50573765" w14:textId="77777777" w:rsidR="00E73330" w:rsidRPr="00E73330" w:rsidRDefault="00E73330" w:rsidP="00EC1B85">
      <w:pPr>
        <w:spacing w:after="120"/>
        <w:ind w:left="709"/>
        <w:jc w:val="both"/>
        <w:rPr>
          <w:rFonts w:cs="Arial"/>
          <w:sz w:val="26"/>
          <w:szCs w:val="26"/>
        </w:rPr>
      </w:pPr>
      <w:r w:rsidRPr="00E73330">
        <w:rPr>
          <w:rFonts w:cs="Arial"/>
          <w:sz w:val="26"/>
          <w:szCs w:val="26"/>
        </w:rPr>
        <w:t>Hòm đựng máy chắc chắn, chân máy vững. Các ốc cân đế máy, ốc hãm, ốc vi động phải làm việc bình thường.</w:t>
      </w:r>
    </w:p>
    <w:p w14:paraId="3CF50624" w14:textId="77777777" w:rsidR="00E73330" w:rsidRPr="00E73330" w:rsidRDefault="00E73330" w:rsidP="00EC1B85">
      <w:pPr>
        <w:spacing w:after="120"/>
        <w:ind w:left="709"/>
        <w:jc w:val="both"/>
        <w:rPr>
          <w:rFonts w:cs="Arial"/>
          <w:sz w:val="26"/>
          <w:szCs w:val="26"/>
        </w:rPr>
      </w:pPr>
      <w:r w:rsidRPr="00E73330">
        <w:rPr>
          <w:rFonts w:cs="Arial"/>
          <w:sz w:val="26"/>
          <w:szCs w:val="26"/>
        </w:rPr>
        <w:t>Bàn độ ngang, bàn độ đứng, ống kính  phải chuyển động nhẹ nhàng.</w:t>
      </w:r>
    </w:p>
    <w:p w14:paraId="1EF974DD" w14:textId="77777777" w:rsidR="00E73330" w:rsidRPr="00E73330" w:rsidRDefault="00E73330" w:rsidP="00EC1B85">
      <w:pPr>
        <w:spacing w:after="120"/>
        <w:ind w:left="709"/>
        <w:jc w:val="both"/>
        <w:rPr>
          <w:rFonts w:cs="Arial"/>
          <w:sz w:val="26"/>
          <w:szCs w:val="26"/>
        </w:rPr>
      </w:pPr>
      <w:r w:rsidRPr="00E73330">
        <w:rPr>
          <w:rFonts w:cs="Arial"/>
          <w:sz w:val="26"/>
          <w:szCs w:val="26"/>
        </w:rPr>
        <w:t>Hệ thống quang học của ống kính ngắm, dọi tâm quang học phải sáng, hình ảnh của lưới chỉ chữ thập, vòng định tâm phải rõ, sắc nét.</w:t>
      </w:r>
    </w:p>
    <w:p w14:paraId="6304F755" w14:textId="77777777" w:rsidR="00E73330" w:rsidRPr="00EC1B85" w:rsidRDefault="00286CFE" w:rsidP="00EC1B85">
      <w:pPr>
        <w:spacing w:after="120"/>
        <w:jc w:val="both"/>
        <w:outlineLvl w:val="2"/>
        <w:rPr>
          <w:rFonts w:cs="Arial"/>
          <w:i/>
          <w:sz w:val="26"/>
          <w:szCs w:val="26"/>
        </w:rPr>
      </w:pPr>
      <w:r w:rsidRPr="00EC1B85">
        <w:rPr>
          <w:rFonts w:cs="Arial"/>
          <w:i/>
          <w:sz w:val="26"/>
          <w:szCs w:val="26"/>
        </w:rPr>
        <w:t>b)</w:t>
      </w:r>
      <w:r w:rsidRPr="00EC1B85">
        <w:rPr>
          <w:rFonts w:cs="Arial"/>
          <w:i/>
          <w:sz w:val="26"/>
          <w:szCs w:val="26"/>
        </w:rPr>
        <w:tab/>
      </w:r>
      <w:r w:rsidR="00E73330" w:rsidRPr="00EC1B85">
        <w:rPr>
          <w:rFonts w:cs="Arial"/>
          <w:i/>
          <w:sz w:val="26"/>
          <w:szCs w:val="26"/>
        </w:rPr>
        <w:t>Kiểm định sai số trục đứng của máy:</w:t>
      </w:r>
    </w:p>
    <w:p w14:paraId="509168CC" w14:textId="77777777" w:rsidR="00E73330" w:rsidRPr="00E73330" w:rsidRDefault="00E73330" w:rsidP="00EC1B85">
      <w:pPr>
        <w:spacing w:after="120"/>
        <w:ind w:left="709"/>
        <w:jc w:val="both"/>
        <w:rPr>
          <w:rFonts w:cs="Arial"/>
          <w:sz w:val="26"/>
          <w:szCs w:val="26"/>
        </w:rPr>
      </w:pPr>
      <w:r w:rsidRPr="00E73330">
        <w:rPr>
          <w:rFonts w:cs="Arial"/>
          <w:sz w:val="26"/>
          <w:szCs w:val="26"/>
        </w:rPr>
        <w:t>Kiểm tra trục ống bọt thủy dài gắn phía trên bàn độ ngang phải vuông góc với trục quay của ống kính.</w:t>
      </w:r>
    </w:p>
    <w:p w14:paraId="756E29AE" w14:textId="77777777" w:rsidR="00E73330" w:rsidRPr="00E73330" w:rsidRDefault="00E73330" w:rsidP="00EC1B85">
      <w:pPr>
        <w:spacing w:after="120"/>
        <w:ind w:left="709"/>
        <w:jc w:val="both"/>
        <w:rPr>
          <w:rFonts w:cs="Arial"/>
          <w:sz w:val="26"/>
          <w:szCs w:val="26"/>
        </w:rPr>
      </w:pPr>
      <w:r w:rsidRPr="00E73330">
        <w:rPr>
          <w:rFonts w:cs="Arial"/>
          <w:sz w:val="26"/>
          <w:szCs w:val="26"/>
        </w:rPr>
        <w:t>Cân máy theo ống bọt thủy dài ở hai vị trí vuông góc với nhau:</w:t>
      </w:r>
    </w:p>
    <w:p w14:paraId="1E41F4AB" w14:textId="77777777" w:rsidR="00E73330" w:rsidRPr="00E73330" w:rsidRDefault="00E73330" w:rsidP="00EC1B85">
      <w:pPr>
        <w:spacing w:after="120"/>
        <w:ind w:left="709"/>
        <w:jc w:val="both"/>
        <w:rPr>
          <w:rFonts w:cs="Arial"/>
          <w:sz w:val="26"/>
          <w:szCs w:val="26"/>
        </w:rPr>
      </w:pPr>
      <w:r w:rsidRPr="00E73330">
        <w:rPr>
          <w:rFonts w:cs="Arial"/>
          <w:sz w:val="26"/>
          <w:szCs w:val="26"/>
        </w:rPr>
        <w:t>Quay máy sao cho ống bọt thủy dài song song với hai ốc cân máy, xoay hai ốc cân đó vặn ngược chiều nhau đưa bọt nước vào giữa ống.</w:t>
      </w:r>
    </w:p>
    <w:p w14:paraId="635412B8" w14:textId="77777777" w:rsidR="00E73330" w:rsidRPr="00EC1B85" w:rsidRDefault="00E73330" w:rsidP="00EC1B85">
      <w:pPr>
        <w:spacing w:after="120"/>
        <w:ind w:left="709"/>
        <w:jc w:val="both"/>
        <w:rPr>
          <w:rFonts w:cs="Arial"/>
          <w:spacing w:val="-2"/>
          <w:sz w:val="26"/>
          <w:szCs w:val="26"/>
        </w:rPr>
      </w:pPr>
      <w:r w:rsidRPr="00EC1B85">
        <w:rPr>
          <w:rFonts w:cs="Arial"/>
          <w:spacing w:val="-2"/>
          <w:sz w:val="26"/>
          <w:szCs w:val="26"/>
        </w:rPr>
        <w:t>Quay máy (ống bọt nước) đi 90º, dùng ốc cân thứ ba đưa bọt nước vào giữa ống.</w:t>
      </w:r>
    </w:p>
    <w:p w14:paraId="2B5F0B71" w14:textId="77777777" w:rsidR="00E73330" w:rsidRPr="00E73330" w:rsidRDefault="00E73330" w:rsidP="00EC1B85">
      <w:pPr>
        <w:spacing w:after="120"/>
        <w:ind w:left="709"/>
        <w:jc w:val="both"/>
        <w:rPr>
          <w:rFonts w:cs="Arial"/>
          <w:sz w:val="26"/>
          <w:szCs w:val="26"/>
        </w:rPr>
      </w:pPr>
      <w:r w:rsidRPr="00E73330">
        <w:rPr>
          <w:rFonts w:cs="Arial"/>
          <w:sz w:val="26"/>
          <w:szCs w:val="26"/>
        </w:rPr>
        <w:t>Sau đó quay máy đi 180</w:t>
      </w:r>
      <w:r w:rsidRPr="004D5789">
        <w:rPr>
          <w:rFonts w:cs="Arial"/>
          <w:sz w:val="26"/>
          <w:szCs w:val="26"/>
        </w:rPr>
        <w:t>º</w:t>
      </w:r>
      <w:r w:rsidRPr="00E73330">
        <w:rPr>
          <w:rFonts w:cs="Arial"/>
          <w:sz w:val="26"/>
          <w:szCs w:val="26"/>
        </w:rPr>
        <w:t xml:space="preserve"> nếu bọt nước vẫn giữ nguyên vị trí hoặc lệch không quá 1/2 vạch chia thì điều kiện thoả mãn, nếu lệch quá thì điều chỉnh bằng ốc cân máy 1/2 độ lệch, còn 1/2 độ lệch điều chỉnh bằng ốc điều chỉnh của bọt nước, hiệu chỉnh xong phải kiểm tra lại. Đối với máy toàn đạc điện tử sai số trục đứng chính là độ lệch của bọt thủy trên vạch khắc hoặc giá trị độ lệch theo hai hướng X, Y trên màn hình máy toàn đạc điện tử (digital level - tiện ích cân máy số).</w:t>
      </w:r>
    </w:p>
    <w:p w14:paraId="7846A56B" w14:textId="77777777" w:rsidR="00E73330" w:rsidRPr="00EC1B85" w:rsidRDefault="00B37CFD" w:rsidP="00EC1B85">
      <w:pPr>
        <w:spacing w:after="120"/>
        <w:jc w:val="both"/>
        <w:outlineLvl w:val="2"/>
        <w:rPr>
          <w:rFonts w:cs="Arial"/>
          <w:i/>
          <w:sz w:val="26"/>
          <w:szCs w:val="26"/>
        </w:rPr>
      </w:pPr>
      <w:r w:rsidRPr="00EC1B85">
        <w:rPr>
          <w:rFonts w:cs="Arial"/>
          <w:i/>
          <w:sz w:val="26"/>
          <w:szCs w:val="26"/>
        </w:rPr>
        <w:t>c)</w:t>
      </w:r>
      <w:r>
        <w:rPr>
          <w:rFonts w:cs="Arial"/>
          <w:i/>
          <w:sz w:val="26"/>
          <w:szCs w:val="26"/>
        </w:rPr>
        <w:tab/>
      </w:r>
      <w:r w:rsidR="00E73330" w:rsidRPr="00EC1B85">
        <w:rPr>
          <w:rFonts w:cs="Arial"/>
          <w:i/>
          <w:sz w:val="26"/>
          <w:szCs w:val="26"/>
        </w:rPr>
        <w:t>Kiểm tra và hiệu chỉnh ống bọt thủy tròn:</w:t>
      </w:r>
    </w:p>
    <w:p w14:paraId="494502FD" w14:textId="77777777" w:rsidR="00E73330" w:rsidRPr="00E73330" w:rsidRDefault="00E73330" w:rsidP="00EC1B85">
      <w:pPr>
        <w:spacing w:after="120"/>
        <w:ind w:left="709"/>
        <w:jc w:val="both"/>
        <w:rPr>
          <w:rFonts w:cs="Arial"/>
          <w:sz w:val="26"/>
          <w:szCs w:val="26"/>
        </w:rPr>
      </w:pPr>
      <w:r w:rsidRPr="00E73330">
        <w:rPr>
          <w:rFonts w:cs="Arial"/>
          <w:sz w:val="26"/>
          <w:szCs w:val="26"/>
        </w:rPr>
        <w:t>Kiểm tra trục ống bọt thủy tròn phải song song với trục quay của máy.</w:t>
      </w:r>
    </w:p>
    <w:p w14:paraId="77908D55" w14:textId="77777777" w:rsidR="00E73330" w:rsidRPr="00E73330" w:rsidRDefault="00E73330" w:rsidP="00EC1B85">
      <w:pPr>
        <w:spacing w:after="120"/>
        <w:ind w:left="709"/>
        <w:jc w:val="both"/>
        <w:rPr>
          <w:rFonts w:cs="Arial"/>
          <w:sz w:val="26"/>
          <w:szCs w:val="26"/>
        </w:rPr>
      </w:pPr>
      <w:r w:rsidRPr="00E73330">
        <w:rPr>
          <w:rFonts w:cs="Arial"/>
          <w:sz w:val="26"/>
          <w:szCs w:val="26"/>
        </w:rPr>
        <w:t>Để kiểm tra tiến hành như sau: cân bằng máy, đưa trục quay của nó về vị trí thẳng đứng. Nếu bọt nước của ống bọt thủy tròn nằm giữa ống thì điều kiện thoả mãn. Nếu lệch khỏi vị trí này thì tiến hành hiệu chỉnh bằng cách xoay các ốc hiệu chỉnh của ống bọt thủy tròn đưa bọt nước vào giữa ống.</w:t>
      </w:r>
    </w:p>
    <w:p w14:paraId="7F8AE585" w14:textId="77777777" w:rsidR="00E73330" w:rsidRPr="00EC1B85" w:rsidRDefault="00BA014B" w:rsidP="00EC1B85">
      <w:pPr>
        <w:spacing w:after="120"/>
        <w:jc w:val="both"/>
        <w:outlineLvl w:val="2"/>
        <w:rPr>
          <w:rFonts w:cs="Arial"/>
          <w:i/>
          <w:sz w:val="26"/>
          <w:szCs w:val="26"/>
        </w:rPr>
      </w:pPr>
      <w:r w:rsidRPr="00EC1B85">
        <w:rPr>
          <w:rFonts w:cs="Arial"/>
          <w:i/>
          <w:sz w:val="26"/>
          <w:szCs w:val="26"/>
        </w:rPr>
        <w:t>d)</w:t>
      </w:r>
      <w:r w:rsidRPr="00EC1B85">
        <w:rPr>
          <w:rFonts w:cs="Arial"/>
          <w:i/>
          <w:sz w:val="26"/>
          <w:szCs w:val="26"/>
        </w:rPr>
        <w:tab/>
      </w:r>
      <w:r w:rsidR="00E73330" w:rsidRPr="00EC1B85">
        <w:rPr>
          <w:rFonts w:cs="Arial"/>
          <w:i/>
          <w:sz w:val="26"/>
          <w:szCs w:val="26"/>
        </w:rPr>
        <w:t>Kiểm định sai số trục ngắm của ống kính (sai số 2C):</w:t>
      </w:r>
    </w:p>
    <w:p w14:paraId="0E941209" w14:textId="77777777" w:rsidR="00E73330" w:rsidRPr="00E73330" w:rsidRDefault="00E73330" w:rsidP="00EC1B85">
      <w:pPr>
        <w:spacing w:after="120"/>
        <w:ind w:left="709"/>
        <w:jc w:val="both"/>
        <w:rPr>
          <w:rFonts w:cs="Arial"/>
          <w:sz w:val="26"/>
          <w:szCs w:val="26"/>
        </w:rPr>
      </w:pPr>
      <w:r w:rsidRPr="00E73330">
        <w:rPr>
          <w:rFonts w:cs="Arial"/>
          <w:sz w:val="26"/>
          <w:szCs w:val="26"/>
        </w:rPr>
        <w:t>Đảm bảo trục ngắm của ống kính vuông góc với trục quay.</w:t>
      </w:r>
    </w:p>
    <w:p w14:paraId="61849A57" w14:textId="77777777" w:rsidR="00E73330" w:rsidRPr="00E73330" w:rsidRDefault="00E73330" w:rsidP="00EC1B85">
      <w:pPr>
        <w:spacing w:after="120"/>
        <w:ind w:left="709"/>
        <w:jc w:val="both"/>
        <w:rPr>
          <w:rFonts w:cs="Arial"/>
          <w:sz w:val="26"/>
          <w:szCs w:val="26"/>
        </w:rPr>
      </w:pPr>
      <w:r w:rsidRPr="00E73330">
        <w:rPr>
          <w:rFonts w:cs="Arial"/>
          <w:sz w:val="26"/>
          <w:szCs w:val="26"/>
        </w:rPr>
        <w:lastRenderedPageBreak/>
        <w:t>Để kiểm tra tiến hành như sau: Cân bằng máy, đưa trục quay về vị trí thẳng đứng. Chọn mục tiêu rõ nét xa máy khoảng 100 m và có cùng độ cao với máy.</w:t>
      </w:r>
    </w:p>
    <w:p w14:paraId="3721E8DA" w14:textId="77777777" w:rsidR="00E73330" w:rsidRPr="00E73330" w:rsidRDefault="00E73330" w:rsidP="00EC1B85">
      <w:pPr>
        <w:spacing w:after="120"/>
        <w:ind w:left="709"/>
        <w:jc w:val="both"/>
        <w:rPr>
          <w:rFonts w:cs="Arial"/>
          <w:sz w:val="26"/>
          <w:szCs w:val="26"/>
        </w:rPr>
      </w:pPr>
      <w:r w:rsidRPr="00E73330">
        <w:rPr>
          <w:rFonts w:cs="Arial"/>
          <w:sz w:val="26"/>
          <w:szCs w:val="26"/>
        </w:rPr>
        <w:t>Ngắm chính xác mục tiêu, đọc số tại hai vị trí bàn độ nằm được các giá trị L (số đọc bàn độ trái) và R (số đọc bàn độ phải).</w:t>
      </w:r>
    </w:p>
    <w:p w14:paraId="2AEEC698" w14:textId="77777777" w:rsidR="00E73330" w:rsidRPr="00E73330" w:rsidRDefault="00E73330" w:rsidP="00EC1B85">
      <w:pPr>
        <w:spacing w:after="120"/>
        <w:ind w:left="709"/>
        <w:jc w:val="both"/>
        <w:rPr>
          <w:rFonts w:cs="Arial"/>
          <w:sz w:val="26"/>
          <w:szCs w:val="26"/>
        </w:rPr>
      </w:pPr>
      <w:r w:rsidRPr="00E73330">
        <w:rPr>
          <w:rFonts w:cs="Arial"/>
          <w:sz w:val="26"/>
          <w:szCs w:val="26"/>
        </w:rPr>
        <w:t>Giá trị 2C tính theo công thức: 2C = L – (R -180).</w:t>
      </w:r>
    </w:p>
    <w:p w14:paraId="25456F11" w14:textId="77777777" w:rsidR="00E73330" w:rsidRPr="00E73330" w:rsidRDefault="00E73330" w:rsidP="00EC1B85">
      <w:pPr>
        <w:spacing w:after="120"/>
        <w:ind w:left="709"/>
        <w:jc w:val="both"/>
        <w:rPr>
          <w:rFonts w:cs="Arial"/>
          <w:sz w:val="26"/>
          <w:szCs w:val="26"/>
        </w:rPr>
      </w:pPr>
      <w:r w:rsidRPr="00E73330">
        <w:rPr>
          <w:rFonts w:cs="Arial"/>
          <w:sz w:val="26"/>
          <w:szCs w:val="26"/>
        </w:rPr>
        <w:t xml:space="preserve">Chọn 2 đến 3 mục tiêu và làm vài lần để có trị số ổn định. Nếu giá trị 2C </w:t>
      </w:r>
      <w:r w:rsidRPr="004D5789">
        <w:rPr>
          <w:rFonts w:cs="Arial"/>
          <w:sz w:val="26"/>
          <w:szCs w:val="26"/>
        </w:rPr>
        <w:t>≤</w:t>
      </w:r>
      <w:r w:rsidRPr="00E73330">
        <w:rPr>
          <w:rFonts w:cs="Arial"/>
          <w:sz w:val="26"/>
          <w:szCs w:val="26"/>
        </w:rPr>
        <w:t xml:space="preserve"> 20” hoặc biến động giá trị 2C </w:t>
      </w:r>
      <w:r w:rsidRPr="004D5789">
        <w:rPr>
          <w:rFonts w:cs="Arial"/>
          <w:sz w:val="26"/>
          <w:szCs w:val="26"/>
        </w:rPr>
        <w:t xml:space="preserve">≤ </w:t>
      </w:r>
      <w:r w:rsidRPr="00E73330">
        <w:rPr>
          <w:rFonts w:cs="Arial"/>
          <w:sz w:val="26"/>
          <w:szCs w:val="26"/>
        </w:rPr>
        <w:t>12” thì điều kiện thoả mãn, trong trường hợp ngược lại thì phải tiến hành hiệu chỉnh.</w:t>
      </w:r>
    </w:p>
    <w:p w14:paraId="73C29B57" w14:textId="77777777" w:rsidR="00E73330" w:rsidRPr="00E73330" w:rsidRDefault="00E73330" w:rsidP="00EC1B85">
      <w:pPr>
        <w:spacing w:after="120"/>
        <w:ind w:left="709"/>
        <w:jc w:val="both"/>
        <w:rPr>
          <w:rFonts w:cs="Arial"/>
          <w:sz w:val="26"/>
          <w:szCs w:val="26"/>
        </w:rPr>
      </w:pPr>
      <w:r w:rsidRPr="00E73330">
        <w:rPr>
          <w:rFonts w:cs="Arial"/>
          <w:sz w:val="26"/>
          <w:szCs w:val="26"/>
        </w:rPr>
        <w:t>Cách hiệu chỉnh như sau: Đặt trên bàn độ nằm số đọc L-C hoặc R+C, rồi dùng ốc hai bên của lưới chỉ đưa tâm lưới chỉ trùng với điểm ngắm. Sau đó kiểm tra lại thấy đạt yêu cầu thì thôi. Việc hiệu chỉnh này nên chuyển thiết bị đến xưởng sửa chữa được ủy quyền.</w:t>
      </w:r>
    </w:p>
    <w:p w14:paraId="0BCE5357" w14:textId="77777777" w:rsidR="00E73330" w:rsidRPr="00EC1B85" w:rsidRDefault="00BA014B" w:rsidP="00EC1B85">
      <w:pPr>
        <w:spacing w:after="120"/>
        <w:jc w:val="both"/>
        <w:outlineLvl w:val="2"/>
        <w:rPr>
          <w:rFonts w:cs="Arial"/>
          <w:i/>
          <w:sz w:val="26"/>
          <w:szCs w:val="26"/>
        </w:rPr>
      </w:pPr>
      <w:r w:rsidRPr="00EC1B85">
        <w:rPr>
          <w:rFonts w:cs="Arial"/>
          <w:i/>
          <w:sz w:val="26"/>
          <w:szCs w:val="26"/>
        </w:rPr>
        <w:t>e)</w:t>
      </w:r>
      <w:r w:rsidRPr="00EC1B85">
        <w:rPr>
          <w:rFonts w:cs="Arial"/>
          <w:i/>
          <w:sz w:val="26"/>
          <w:szCs w:val="26"/>
        </w:rPr>
        <w:tab/>
      </w:r>
      <w:r w:rsidR="00E73330" w:rsidRPr="00EC1B85">
        <w:rPr>
          <w:rFonts w:cs="Arial"/>
          <w:i/>
          <w:sz w:val="26"/>
          <w:szCs w:val="26"/>
        </w:rPr>
        <w:t>Kiểm định sai số trục quay của ống kính (sai số 2i):</w:t>
      </w:r>
    </w:p>
    <w:p w14:paraId="055FF877" w14:textId="77777777" w:rsidR="00E73330" w:rsidRPr="00E73330" w:rsidRDefault="00E73330" w:rsidP="00EC1B85">
      <w:pPr>
        <w:spacing w:after="120"/>
        <w:ind w:left="709"/>
        <w:jc w:val="both"/>
        <w:rPr>
          <w:rFonts w:cs="Arial"/>
          <w:sz w:val="26"/>
          <w:szCs w:val="26"/>
        </w:rPr>
      </w:pPr>
      <w:r w:rsidRPr="00E73330">
        <w:rPr>
          <w:rFonts w:cs="Arial"/>
          <w:sz w:val="26"/>
          <w:szCs w:val="26"/>
        </w:rPr>
        <w:t>Đảm bảo trục quay của ống kính phải vuông góc với trục quay của máy.</w:t>
      </w:r>
    </w:p>
    <w:p w14:paraId="4DCBA820" w14:textId="77777777" w:rsidR="00E73330" w:rsidRPr="00E73330" w:rsidRDefault="00E73330" w:rsidP="00EC1B85">
      <w:pPr>
        <w:spacing w:after="120"/>
        <w:ind w:left="709"/>
        <w:jc w:val="both"/>
        <w:rPr>
          <w:rFonts w:cs="Arial"/>
          <w:strike/>
          <w:sz w:val="26"/>
          <w:szCs w:val="26"/>
        </w:rPr>
      </w:pPr>
      <w:r w:rsidRPr="00E73330">
        <w:rPr>
          <w:rFonts w:cs="Arial"/>
          <w:sz w:val="26"/>
          <w:szCs w:val="26"/>
        </w:rPr>
        <w:t>Để kiểm tra tiến hành như sau: Chọn mục tiêu rõ nét, cố định trên một bức tường phẳng, xa máy khoảng 30 m và có góc nghiêng v khoảng 30</w:t>
      </w:r>
      <w:r w:rsidRPr="00E73330">
        <w:rPr>
          <w:sz w:val="26"/>
          <w:szCs w:val="26"/>
        </w:rPr>
        <w:t>º</w:t>
      </w:r>
      <w:r w:rsidRPr="00E73330">
        <w:rPr>
          <w:rFonts w:cs="Arial"/>
          <w:sz w:val="26"/>
          <w:szCs w:val="26"/>
        </w:rPr>
        <w:t xml:space="preserve"> so với mặt phẳng nằm ngang.</w:t>
      </w:r>
    </w:p>
    <w:p w14:paraId="18FDA4A0" w14:textId="77777777" w:rsidR="00E73330" w:rsidRPr="00EC1B85" w:rsidRDefault="00E73330" w:rsidP="00EC1B85">
      <w:pPr>
        <w:spacing w:after="120"/>
        <w:ind w:left="709"/>
        <w:jc w:val="both"/>
        <w:rPr>
          <w:rFonts w:cs="Arial"/>
          <w:spacing w:val="-4"/>
          <w:sz w:val="26"/>
          <w:szCs w:val="26"/>
        </w:rPr>
      </w:pPr>
      <w:r w:rsidRPr="00EC1B85">
        <w:rPr>
          <w:rFonts w:cs="Arial"/>
          <w:spacing w:val="-4"/>
          <w:sz w:val="26"/>
          <w:szCs w:val="26"/>
        </w:rPr>
        <w:t>Vẽ đường nằm ngang trên tường bằng cách vi động ngang ống kính ở vị trí v = 0</w:t>
      </w:r>
      <w:r w:rsidRPr="00EC1B85">
        <w:rPr>
          <w:spacing w:val="-4"/>
          <w:sz w:val="26"/>
          <w:szCs w:val="26"/>
        </w:rPr>
        <w:t>º</w:t>
      </w:r>
      <w:r w:rsidRPr="00EC1B85">
        <w:rPr>
          <w:rFonts w:cs="Arial"/>
          <w:spacing w:val="-4"/>
          <w:sz w:val="26"/>
          <w:szCs w:val="26"/>
        </w:rPr>
        <w:t>.</w:t>
      </w:r>
    </w:p>
    <w:p w14:paraId="55A14F29" w14:textId="77777777" w:rsidR="00E73330" w:rsidRPr="00E73330" w:rsidRDefault="00E73330" w:rsidP="00EC1B85">
      <w:pPr>
        <w:spacing w:after="120"/>
        <w:ind w:left="709"/>
        <w:jc w:val="both"/>
        <w:rPr>
          <w:rFonts w:cs="Arial"/>
          <w:sz w:val="26"/>
          <w:szCs w:val="26"/>
        </w:rPr>
      </w:pPr>
      <w:r w:rsidRPr="00E73330">
        <w:rPr>
          <w:rFonts w:cs="Arial"/>
          <w:sz w:val="26"/>
          <w:szCs w:val="26"/>
        </w:rPr>
        <w:t>Ngắm mục tiêu sau đó dùng ốc vi động đứng đưa ống kính về vị trí nằm ngang v = 0</w:t>
      </w:r>
      <w:r w:rsidRPr="00E73330">
        <w:rPr>
          <w:sz w:val="26"/>
          <w:szCs w:val="26"/>
        </w:rPr>
        <w:t>º</w:t>
      </w:r>
      <w:r w:rsidRPr="00E73330">
        <w:rPr>
          <w:rFonts w:cs="Arial"/>
          <w:sz w:val="26"/>
          <w:szCs w:val="26"/>
        </w:rPr>
        <w:t xml:space="preserve">, đánh dấu điểm trên đường nằm ngang. Đảo kính, thao tác tương tự. </w:t>
      </w:r>
    </w:p>
    <w:p w14:paraId="2866CB36" w14:textId="77777777" w:rsidR="00E73330" w:rsidRPr="004D5789" w:rsidRDefault="00E73330" w:rsidP="00EC1B85">
      <w:pPr>
        <w:spacing w:after="120"/>
        <w:ind w:left="709"/>
        <w:jc w:val="both"/>
        <w:rPr>
          <w:rFonts w:cs="Arial"/>
          <w:sz w:val="26"/>
          <w:szCs w:val="26"/>
        </w:rPr>
      </w:pPr>
      <w:r w:rsidRPr="00E73330">
        <w:rPr>
          <w:rFonts w:cs="Arial"/>
          <w:sz w:val="26"/>
          <w:szCs w:val="26"/>
        </w:rPr>
        <w:t xml:space="preserve">Giá trị i tính theo công thức: i = d/h x </w:t>
      </w:r>
      <w:r w:rsidR="009650A4" w:rsidRPr="00EC1B85">
        <w:rPr>
          <w:rFonts w:cs="Arial"/>
          <w:sz w:val="26"/>
          <w:szCs w:val="26"/>
        </w:rPr>
        <w:t>ρ</w:t>
      </w:r>
      <w:r w:rsidRPr="004D5789">
        <w:rPr>
          <w:rFonts w:cs="Arial"/>
          <w:sz w:val="26"/>
          <w:szCs w:val="26"/>
        </w:rPr>
        <w:t xml:space="preserve">  </w:t>
      </w:r>
      <w:r w:rsidRPr="00E73330">
        <w:rPr>
          <w:rFonts w:cs="Arial"/>
          <w:sz w:val="26"/>
          <w:szCs w:val="26"/>
        </w:rPr>
        <w:t xml:space="preserve">(giây) hoặc i = d/s x </w:t>
      </w:r>
      <w:r w:rsidR="009650A4" w:rsidRPr="00EC1B85">
        <w:rPr>
          <w:rFonts w:cs="Arial"/>
          <w:sz w:val="26"/>
          <w:szCs w:val="26"/>
        </w:rPr>
        <w:t>ρ</w:t>
      </w:r>
      <w:r w:rsidRPr="004D5789">
        <w:rPr>
          <w:rFonts w:cs="Arial"/>
          <w:sz w:val="26"/>
          <w:szCs w:val="26"/>
        </w:rPr>
        <w:t xml:space="preserve"> </w:t>
      </w:r>
      <w:r w:rsidRPr="00E73330">
        <w:rPr>
          <w:rFonts w:cs="Arial"/>
          <w:sz w:val="26"/>
          <w:szCs w:val="26"/>
        </w:rPr>
        <w:t>x cotgv</w:t>
      </w:r>
      <w:r w:rsidR="00601B8E">
        <w:rPr>
          <w:rFonts w:cs="Arial"/>
          <w:sz w:val="26"/>
          <w:szCs w:val="26"/>
        </w:rPr>
        <w:t>.</w:t>
      </w:r>
    </w:p>
    <w:p w14:paraId="0A8E9F00" w14:textId="77777777" w:rsidR="00E73330" w:rsidRPr="00E73330" w:rsidRDefault="00E73330" w:rsidP="00EC1B85">
      <w:pPr>
        <w:spacing w:after="120"/>
        <w:ind w:left="709"/>
        <w:jc w:val="both"/>
        <w:rPr>
          <w:rFonts w:cs="Arial"/>
          <w:sz w:val="26"/>
          <w:szCs w:val="26"/>
        </w:rPr>
      </w:pPr>
      <w:r w:rsidRPr="00E73330">
        <w:rPr>
          <w:rFonts w:cs="Arial"/>
          <w:sz w:val="26"/>
          <w:szCs w:val="26"/>
        </w:rPr>
        <w:t xml:space="preserve">Trong đó d = 1/2 đoạn đánh dấu trên đường nằm ngang; h = khoảng cách từ mục tiêu đến đường nằm ngang; </w:t>
      </w:r>
      <w:r w:rsidR="009650A4" w:rsidRPr="00EC1B85">
        <w:rPr>
          <w:rFonts w:cs="Arial"/>
          <w:sz w:val="26"/>
          <w:szCs w:val="26"/>
        </w:rPr>
        <w:t>ρ</w:t>
      </w:r>
      <w:r w:rsidRPr="00E73330">
        <w:rPr>
          <w:rFonts w:cs="Arial"/>
          <w:sz w:val="26"/>
          <w:szCs w:val="26"/>
        </w:rPr>
        <w:t xml:space="preserve"> = 206265"; s = khoảng cách từ máy đến tường; v = góc đứng.</w:t>
      </w:r>
    </w:p>
    <w:p w14:paraId="1C768850" w14:textId="77777777" w:rsidR="00E73330" w:rsidRPr="00E73330" w:rsidRDefault="00E73330" w:rsidP="00EC1B85">
      <w:pPr>
        <w:spacing w:after="120"/>
        <w:ind w:left="709"/>
        <w:jc w:val="both"/>
        <w:rPr>
          <w:rFonts w:cs="Arial"/>
          <w:sz w:val="26"/>
          <w:szCs w:val="26"/>
        </w:rPr>
      </w:pPr>
      <w:r w:rsidRPr="00E73330">
        <w:rPr>
          <w:rFonts w:cs="Arial"/>
          <w:sz w:val="26"/>
          <w:szCs w:val="26"/>
        </w:rPr>
        <w:t>Nếu giá trị 2i nằm trong giới hạn mặt phân giác của lưới chỉ (chiều rộng của cặp chỉ đứng song song) thì điều kiện thoả mãn, nếu không thì phải đưa máy về xưởng sửa chữa.</w:t>
      </w:r>
    </w:p>
    <w:p w14:paraId="0A581937" w14:textId="77777777" w:rsidR="00E73330" w:rsidRPr="00EC1B85" w:rsidRDefault="00E3200A" w:rsidP="00EC1B85">
      <w:pPr>
        <w:spacing w:after="120"/>
        <w:jc w:val="both"/>
        <w:outlineLvl w:val="2"/>
        <w:rPr>
          <w:rFonts w:cs="Arial"/>
          <w:i/>
          <w:sz w:val="26"/>
          <w:szCs w:val="26"/>
        </w:rPr>
      </w:pPr>
      <w:r w:rsidRPr="00EC1B85">
        <w:rPr>
          <w:rFonts w:cs="Arial"/>
          <w:i/>
          <w:sz w:val="26"/>
          <w:szCs w:val="26"/>
        </w:rPr>
        <w:t>f)</w:t>
      </w:r>
      <w:r w:rsidRPr="00EC1B85">
        <w:rPr>
          <w:rFonts w:cs="Arial"/>
          <w:i/>
          <w:sz w:val="26"/>
          <w:szCs w:val="26"/>
        </w:rPr>
        <w:tab/>
      </w:r>
      <w:r w:rsidR="00E73330" w:rsidRPr="00EC1B85">
        <w:rPr>
          <w:rFonts w:cs="Arial"/>
          <w:i/>
          <w:sz w:val="26"/>
          <w:szCs w:val="26"/>
        </w:rPr>
        <w:t>Kiểm định sai số chỉ tiêu của bàn độ đứng MO:</w:t>
      </w:r>
    </w:p>
    <w:p w14:paraId="70CC16A3" w14:textId="77777777" w:rsidR="00E73330" w:rsidRPr="00E73330" w:rsidRDefault="00E73330" w:rsidP="00EC1B85">
      <w:pPr>
        <w:spacing w:after="120"/>
        <w:ind w:left="709"/>
        <w:jc w:val="both"/>
        <w:rPr>
          <w:rFonts w:cs="Arial"/>
          <w:sz w:val="26"/>
          <w:szCs w:val="26"/>
        </w:rPr>
      </w:pPr>
      <w:r w:rsidRPr="00E73330">
        <w:rPr>
          <w:rFonts w:cs="Arial"/>
          <w:sz w:val="26"/>
          <w:szCs w:val="26"/>
        </w:rPr>
        <w:t>Chọn mục tiêu rõ nét xa máy khoảng 100 m và có cùng độ cao với máy.</w:t>
      </w:r>
    </w:p>
    <w:p w14:paraId="608D6C3D" w14:textId="77777777" w:rsidR="00E73330" w:rsidRPr="00E73330" w:rsidRDefault="00E73330" w:rsidP="00EC1B85">
      <w:pPr>
        <w:spacing w:after="120"/>
        <w:ind w:left="709"/>
        <w:jc w:val="both"/>
        <w:rPr>
          <w:rFonts w:cs="Arial"/>
          <w:sz w:val="26"/>
          <w:szCs w:val="26"/>
        </w:rPr>
      </w:pPr>
      <w:r w:rsidRPr="00E73330">
        <w:rPr>
          <w:rFonts w:cs="Arial"/>
          <w:sz w:val="26"/>
          <w:szCs w:val="26"/>
        </w:rPr>
        <w:t>Ngắm chính xác mục tiêu, đọc số tại hai vị trí bàn độ đứng được các giá trị L và R</w:t>
      </w:r>
    </w:p>
    <w:p w14:paraId="2C7E5846" w14:textId="77777777" w:rsidR="00E73330" w:rsidRPr="00E73330" w:rsidRDefault="00E73330" w:rsidP="00EC1B85">
      <w:pPr>
        <w:spacing w:after="120"/>
        <w:ind w:left="709"/>
        <w:jc w:val="both"/>
        <w:rPr>
          <w:rFonts w:cs="Arial"/>
          <w:sz w:val="26"/>
          <w:szCs w:val="26"/>
        </w:rPr>
      </w:pPr>
      <w:r w:rsidRPr="00E73330">
        <w:rPr>
          <w:rFonts w:cs="Arial"/>
          <w:sz w:val="26"/>
          <w:szCs w:val="26"/>
        </w:rPr>
        <w:t>Giá trị MO tính theo công thức: MO = (L + R - 360)/2.</w:t>
      </w:r>
    </w:p>
    <w:p w14:paraId="060D2F6E" w14:textId="77777777" w:rsidR="00E73330" w:rsidRPr="00E73330" w:rsidRDefault="00E73330" w:rsidP="00EC1B85">
      <w:pPr>
        <w:spacing w:after="120"/>
        <w:ind w:left="709"/>
        <w:jc w:val="both"/>
        <w:rPr>
          <w:rFonts w:cs="Arial"/>
          <w:sz w:val="26"/>
          <w:szCs w:val="26"/>
        </w:rPr>
      </w:pPr>
      <w:r w:rsidRPr="00E73330">
        <w:rPr>
          <w:rFonts w:cs="Arial"/>
          <w:sz w:val="26"/>
          <w:szCs w:val="26"/>
        </w:rPr>
        <w:t>Chọn 2 đến 3 mục tiêu và làm vài lần để có trị số ổn định. Sai số chỉ tiêu (MO) của bàn độ đứng phải ổn định và gần bằng 0</w:t>
      </w:r>
      <w:r w:rsidR="00E3200A">
        <w:rPr>
          <w:rFonts w:cs="Arial"/>
          <w:sz w:val="26"/>
          <w:szCs w:val="26"/>
          <w:vertAlign w:val="superscript"/>
        </w:rPr>
        <w:t>0</w:t>
      </w:r>
      <w:r w:rsidRPr="00E73330">
        <w:rPr>
          <w:rFonts w:cs="Arial"/>
          <w:sz w:val="26"/>
          <w:szCs w:val="26"/>
        </w:rPr>
        <w:t xml:space="preserve"> hoặc gần bằng 90</w:t>
      </w:r>
      <w:r w:rsidR="00E3200A">
        <w:rPr>
          <w:rFonts w:cs="Arial"/>
          <w:sz w:val="26"/>
          <w:szCs w:val="26"/>
          <w:vertAlign w:val="superscript"/>
        </w:rPr>
        <w:t>0</w:t>
      </w:r>
      <w:r w:rsidRPr="00E73330">
        <w:rPr>
          <w:rFonts w:cs="Arial"/>
          <w:sz w:val="26"/>
          <w:szCs w:val="26"/>
        </w:rPr>
        <w:t>, trường hợp sai lệch lớn hơn 15” thì phải tiến hành hiệu chỉnh.</w:t>
      </w:r>
    </w:p>
    <w:p w14:paraId="42E132B4" w14:textId="77777777" w:rsidR="00E73330" w:rsidRPr="00E73330" w:rsidRDefault="00E73330" w:rsidP="00EC1B85">
      <w:pPr>
        <w:spacing w:after="120"/>
        <w:ind w:left="709"/>
        <w:jc w:val="both"/>
        <w:rPr>
          <w:rFonts w:cs="Arial"/>
          <w:sz w:val="26"/>
          <w:szCs w:val="26"/>
        </w:rPr>
      </w:pPr>
      <w:r w:rsidRPr="00E73330">
        <w:rPr>
          <w:rFonts w:cs="Arial"/>
          <w:sz w:val="26"/>
          <w:szCs w:val="26"/>
        </w:rPr>
        <w:lastRenderedPageBreak/>
        <w:t>Hiệu chỉnh MO bằng cách dùng ốc di động nhỏ đặt số đọc trên bàn độ đứng bằng số đọc đã được hiệu chỉnh sai số MO. Lúc này bọt nước lệch khỏi vị trí giữa. Dùng ốc hiệu chỉnh ống bọt nước đưa bọt nước vào giữa. Hiệu chỉnh xong phải tiến hành kiểm tra lại</w:t>
      </w:r>
    </w:p>
    <w:p w14:paraId="5462EF84" w14:textId="77777777" w:rsidR="00E73330" w:rsidRPr="00EC1B85" w:rsidRDefault="00E3200A" w:rsidP="00EC1B85">
      <w:pPr>
        <w:spacing w:after="120"/>
        <w:jc w:val="both"/>
        <w:rPr>
          <w:rFonts w:cs="Arial"/>
          <w:i/>
          <w:sz w:val="26"/>
          <w:szCs w:val="26"/>
        </w:rPr>
      </w:pPr>
      <w:r w:rsidRPr="00EC1B85">
        <w:rPr>
          <w:rFonts w:cs="Arial"/>
          <w:i/>
          <w:sz w:val="26"/>
          <w:szCs w:val="26"/>
        </w:rPr>
        <w:t>g)</w:t>
      </w:r>
      <w:r w:rsidRPr="00EC1B85">
        <w:rPr>
          <w:rFonts w:cs="Arial"/>
          <w:i/>
          <w:sz w:val="26"/>
          <w:szCs w:val="26"/>
        </w:rPr>
        <w:tab/>
      </w:r>
      <w:r w:rsidR="00E73330" w:rsidRPr="00EC1B85">
        <w:rPr>
          <w:rFonts w:cs="Arial"/>
          <w:i/>
          <w:sz w:val="26"/>
          <w:szCs w:val="26"/>
        </w:rPr>
        <w:t>Kiểm định bộ định tâm quang học</w:t>
      </w:r>
    </w:p>
    <w:p w14:paraId="728B89C5" w14:textId="77777777" w:rsidR="00E73330" w:rsidRPr="00E73330" w:rsidRDefault="00E73330" w:rsidP="00EC1B85">
      <w:pPr>
        <w:spacing w:after="120"/>
        <w:ind w:left="709"/>
        <w:jc w:val="both"/>
        <w:rPr>
          <w:rFonts w:cs="Arial"/>
          <w:sz w:val="26"/>
          <w:szCs w:val="26"/>
        </w:rPr>
      </w:pPr>
      <w:r w:rsidRPr="00E73330">
        <w:rPr>
          <w:rFonts w:cs="Arial"/>
          <w:sz w:val="26"/>
          <w:szCs w:val="26"/>
        </w:rPr>
        <w:t>Trục ngắm của bộ phận dọi tâm quang học phải trùng với trục quay của máy.</w:t>
      </w:r>
    </w:p>
    <w:p w14:paraId="6E313D34" w14:textId="77777777" w:rsidR="00E73330" w:rsidRPr="00E73330" w:rsidRDefault="00E73330" w:rsidP="00EC1B85">
      <w:pPr>
        <w:spacing w:after="120"/>
        <w:ind w:left="709"/>
        <w:jc w:val="both"/>
        <w:rPr>
          <w:rFonts w:cs="Arial"/>
          <w:sz w:val="26"/>
          <w:szCs w:val="26"/>
        </w:rPr>
      </w:pPr>
      <w:r w:rsidRPr="00E73330">
        <w:rPr>
          <w:rFonts w:cs="Arial"/>
          <w:sz w:val="26"/>
          <w:szCs w:val="26"/>
        </w:rPr>
        <w:t>Cân máy chính xác, đánh dấu điểm dọi tâm trên một tờ giấy. Xoay máy đi các vị trí lệch 120˚, lần lượt đánh dấu dọi tâm lên giấy. Độ lệch của các điểm đánh dấu trong phạm vi vòng tròn nhỏ khắc trên ống kính dọi tâm là đạt yêu cầu.</w:t>
      </w:r>
    </w:p>
    <w:p w14:paraId="7205F0CB" w14:textId="77777777" w:rsidR="00E73330" w:rsidRPr="00E73330" w:rsidRDefault="00E73330" w:rsidP="00EC1B85">
      <w:pPr>
        <w:spacing w:after="120"/>
        <w:ind w:left="709"/>
        <w:jc w:val="both"/>
        <w:rPr>
          <w:rFonts w:cs="Arial"/>
          <w:sz w:val="26"/>
          <w:szCs w:val="26"/>
        </w:rPr>
      </w:pPr>
      <w:r w:rsidRPr="00E73330">
        <w:rPr>
          <w:rFonts w:cs="Arial"/>
          <w:sz w:val="26"/>
          <w:szCs w:val="26"/>
        </w:rPr>
        <w:t>Trường hợp ngược lại thì hiệu chỉnh bằng cách đánh dấu tâm của tam giác nhận được từ 3 điểm chiếu, dùng vít hiệu chỉnh sao cho tâm lưới chỉ trùng với tâm tam giác. Hiệu chỉnh xong phải kiểm tra lại.</w:t>
      </w:r>
    </w:p>
    <w:p w14:paraId="68F39427" w14:textId="77777777" w:rsidR="00E73330" w:rsidRPr="00EC1B85" w:rsidRDefault="00785579" w:rsidP="00EC1B85">
      <w:pPr>
        <w:spacing w:after="120"/>
        <w:jc w:val="both"/>
        <w:rPr>
          <w:rFonts w:cs="Arial"/>
          <w:i/>
          <w:sz w:val="26"/>
          <w:szCs w:val="26"/>
        </w:rPr>
      </w:pPr>
      <w:r w:rsidRPr="00EC1B85">
        <w:rPr>
          <w:rFonts w:cs="Arial"/>
          <w:i/>
          <w:sz w:val="26"/>
          <w:szCs w:val="26"/>
        </w:rPr>
        <w:t>h)</w:t>
      </w:r>
      <w:r w:rsidRPr="00EC1B85">
        <w:rPr>
          <w:rFonts w:cs="Arial"/>
          <w:i/>
          <w:sz w:val="26"/>
          <w:szCs w:val="26"/>
        </w:rPr>
        <w:tab/>
      </w:r>
      <w:r w:rsidR="00E73330" w:rsidRPr="00EC1B85">
        <w:rPr>
          <w:rFonts w:cs="Arial"/>
          <w:i/>
          <w:sz w:val="26"/>
          <w:szCs w:val="26"/>
        </w:rPr>
        <w:t>Kiểm định lưới chỉ chữ thập</w:t>
      </w:r>
    </w:p>
    <w:p w14:paraId="63879879" w14:textId="77777777" w:rsidR="00E73330" w:rsidRPr="00E73330" w:rsidRDefault="00E73330" w:rsidP="00EC1B85">
      <w:pPr>
        <w:spacing w:after="120"/>
        <w:ind w:left="709"/>
        <w:jc w:val="both"/>
        <w:rPr>
          <w:rFonts w:cs="Arial"/>
          <w:sz w:val="26"/>
          <w:szCs w:val="26"/>
        </w:rPr>
      </w:pPr>
      <w:r w:rsidRPr="00E73330">
        <w:rPr>
          <w:rFonts w:cs="Arial"/>
          <w:sz w:val="26"/>
          <w:szCs w:val="26"/>
        </w:rPr>
        <w:t>Kiểm tra chỉ đứng của chữ thập vuông góc với trục quay của ống kính.</w:t>
      </w:r>
    </w:p>
    <w:p w14:paraId="63F140E8" w14:textId="77777777" w:rsidR="00E73330" w:rsidRPr="00E73330" w:rsidRDefault="00E73330" w:rsidP="00EC1B85">
      <w:pPr>
        <w:spacing w:after="120"/>
        <w:ind w:left="709"/>
        <w:jc w:val="both"/>
        <w:rPr>
          <w:rFonts w:cs="Arial"/>
          <w:sz w:val="26"/>
          <w:szCs w:val="26"/>
        </w:rPr>
      </w:pPr>
      <w:r w:rsidRPr="00E73330">
        <w:rPr>
          <w:rFonts w:cs="Arial"/>
          <w:sz w:val="26"/>
          <w:szCs w:val="26"/>
        </w:rPr>
        <w:t>Phương pháp tiến hành như sau: Cân bằng máy, ngắm lên một điểm trên tường. Đưa dây chỉ ngang trùng với điểm rồi dùng ốc vi động chuyển động nhẹ bộ phận ngắm đồng thời theo dõi xem điểm ngắm có luôn luôn trùng với chỉ ngang hay không. Nếu không thì điều kiện không thoả mãn và tiến hành hiệu chỉnh.</w:t>
      </w:r>
    </w:p>
    <w:p w14:paraId="3953F426" w14:textId="77777777" w:rsidR="00E73330" w:rsidRPr="00E73330" w:rsidRDefault="00E73330" w:rsidP="00EC1B85">
      <w:pPr>
        <w:spacing w:after="120"/>
        <w:ind w:left="709"/>
        <w:jc w:val="both"/>
        <w:rPr>
          <w:rFonts w:cs="Arial"/>
          <w:sz w:val="26"/>
          <w:szCs w:val="26"/>
        </w:rPr>
      </w:pPr>
      <w:r w:rsidRPr="00E73330">
        <w:rPr>
          <w:rFonts w:cs="Arial"/>
          <w:sz w:val="26"/>
          <w:szCs w:val="26"/>
        </w:rPr>
        <w:t>Cách hiệu chỉnh như sau: Vặn lỏng các vít gắn phần kính mắt với thân ống kính, xoay kính mắt sao cho khi xoay bộ phận ngắm, điểm ngắm không lệch khỏi dây chỉ ngang.</w:t>
      </w:r>
    </w:p>
    <w:p w14:paraId="64CA36E9" w14:textId="77777777" w:rsidR="00E73330" w:rsidRPr="00EC1B85" w:rsidRDefault="00864C91" w:rsidP="00EC1B85">
      <w:pPr>
        <w:spacing w:after="120"/>
        <w:jc w:val="both"/>
        <w:outlineLvl w:val="1"/>
        <w:rPr>
          <w:rFonts w:cs="Arial"/>
          <w:i/>
          <w:sz w:val="26"/>
          <w:szCs w:val="26"/>
        </w:rPr>
      </w:pPr>
      <w:r w:rsidRPr="00EC1B85">
        <w:rPr>
          <w:rFonts w:cs="Arial"/>
          <w:i/>
          <w:sz w:val="26"/>
          <w:szCs w:val="26"/>
        </w:rPr>
        <w:t>i)</w:t>
      </w:r>
      <w:r w:rsidRPr="00EC1B85">
        <w:rPr>
          <w:rFonts w:cs="Arial"/>
          <w:i/>
          <w:sz w:val="26"/>
          <w:szCs w:val="26"/>
        </w:rPr>
        <w:tab/>
      </w:r>
      <w:r w:rsidR="00E73330" w:rsidRPr="00EC1B85">
        <w:rPr>
          <w:rFonts w:cs="Arial"/>
          <w:i/>
          <w:sz w:val="26"/>
          <w:szCs w:val="26"/>
        </w:rPr>
        <w:t>Hiệu chỉnh</w:t>
      </w:r>
    </w:p>
    <w:p w14:paraId="3CA97212" w14:textId="77777777" w:rsidR="00E73330" w:rsidRPr="00E73330" w:rsidRDefault="00E73330" w:rsidP="00EC1B85">
      <w:pPr>
        <w:spacing w:after="120"/>
        <w:ind w:left="709"/>
        <w:jc w:val="both"/>
        <w:rPr>
          <w:rFonts w:cs="Arial"/>
          <w:sz w:val="26"/>
          <w:szCs w:val="26"/>
        </w:rPr>
      </w:pPr>
      <w:r w:rsidRPr="00E73330">
        <w:rPr>
          <w:rFonts w:cs="Arial"/>
          <w:sz w:val="26"/>
          <w:szCs w:val="26"/>
        </w:rPr>
        <w:t xml:space="preserve">Hiệu chỉnh các sai số của máy toàn đạc điện tử được tuân thủ quy trình nêu trong </w:t>
      </w:r>
      <w:r w:rsidR="00091E89">
        <w:rPr>
          <w:rFonts w:cs="Arial"/>
          <w:sz w:val="26"/>
          <w:szCs w:val="26"/>
        </w:rPr>
        <w:t>S</w:t>
      </w:r>
      <w:r w:rsidRPr="00E73330">
        <w:rPr>
          <w:rFonts w:cs="Arial"/>
          <w:sz w:val="26"/>
          <w:szCs w:val="26"/>
        </w:rPr>
        <w:t>ổ tay hướng dẫn sử dụng. Nếu nhận thấy sai số vượt quá sai số danh định ghi trong sổ tay, cần phải hiệu chỉnh máy.</w:t>
      </w:r>
      <w:r w:rsidRPr="00E73330">
        <w:rPr>
          <w:rFonts w:ascii="Arial" w:hAnsi="Arial" w:cs="Arial"/>
          <w:sz w:val="26"/>
          <w:szCs w:val="26"/>
        </w:rPr>
        <w:t> </w:t>
      </w:r>
      <w:r w:rsidRPr="00E73330">
        <w:rPr>
          <w:rFonts w:cs="Arial"/>
          <w:sz w:val="26"/>
          <w:szCs w:val="26"/>
        </w:rPr>
        <w:t>Một số máy toàn đạc điện tử có tính năng tự động hiệu chỉnh, cần chạy chương trình này sau mỗi lần kiểm nghiệm. Việc hiệu chỉnh máy tại hiện trường chỉ nên do một cá nhân được đào tạo đặc biệt thực hiện nếu không nên chuyển thiết bị cho xưởng sửa chữa được uỷ quyền.</w:t>
      </w:r>
    </w:p>
    <w:p w14:paraId="4B89E5D2" w14:textId="77777777" w:rsidR="00E73330" w:rsidRPr="00EC1B85" w:rsidRDefault="00E73330" w:rsidP="00EC1B85">
      <w:pPr>
        <w:spacing w:after="120"/>
        <w:jc w:val="both"/>
        <w:outlineLvl w:val="0"/>
        <w:rPr>
          <w:rFonts w:cs="Arial"/>
          <w:b/>
          <w:i/>
          <w:sz w:val="26"/>
          <w:szCs w:val="26"/>
        </w:rPr>
      </w:pPr>
      <w:r w:rsidRPr="00EC1B85">
        <w:rPr>
          <w:rFonts w:cs="Arial"/>
          <w:b/>
          <w:i/>
          <w:sz w:val="26"/>
          <w:szCs w:val="26"/>
        </w:rPr>
        <w:t>1.2</w:t>
      </w:r>
      <w:r w:rsidR="0053003F">
        <w:rPr>
          <w:rFonts w:cs="Arial"/>
          <w:b/>
          <w:i/>
          <w:sz w:val="26"/>
          <w:szCs w:val="26"/>
        </w:rPr>
        <w:t>.</w:t>
      </w:r>
      <w:r w:rsidR="0053003F">
        <w:rPr>
          <w:rFonts w:cs="Arial"/>
          <w:b/>
          <w:i/>
          <w:sz w:val="26"/>
          <w:szCs w:val="26"/>
        </w:rPr>
        <w:tab/>
      </w:r>
      <w:r w:rsidRPr="00EC1B85">
        <w:rPr>
          <w:rFonts w:cs="Arial"/>
          <w:b/>
          <w:i/>
          <w:sz w:val="26"/>
          <w:szCs w:val="26"/>
        </w:rPr>
        <w:t>Phần đo khoảng cách</w:t>
      </w:r>
    </w:p>
    <w:p w14:paraId="0442757F" w14:textId="77777777" w:rsidR="00E73330" w:rsidRPr="00EC1B85" w:rsidRDefault="004120A2" w:rsidP="00EC1B85">
      <w:pPr>
        <w:spacing w:after="120"/>
        <w:jc w:val="both"/>
        <w:outlineLvl w:val="2"/>
        <w:rPr>
          <w:rFonts w:cs="Arial"/>
          <w:i/>
          <w:sz w:val="26"/>
          <w:szCs w:val="26"/>
        </w:rPr>
      </w:pPr>
      <w:r w:rsidRPr="00EC1B85">
        <w:rPr>
          <w:rFonts w:cs="Arial"/>
          <w:i/>
          <w:sz w:val="26"/>
          <w:szCs w:val="26"/>
        </w:rPr>
        <w:t>a)</w:t>
      </w:r>
      <w:r w:rsidRPr="00EC1B85">
        <w:rPr>
          <w:rFonts w:cs="Arial"/>
          <w:i/>
          <w:sz w:val="26"/>
          <w:szCs w:val="26"/>
        </w:rPr>
        <w:tab/>
      </w:r>
      <w:r w:rsidR="00E73330" w:rsidRPr="00EC1B85">
        <w:rPr>
          <w:rFonts w:cs="Arial"/>
          <w:i/>
          <w:sz w:val="26"/>
          <w:szCs w:val="26"/>
        </w:rPr>
        <w:t>Yêu cầu trước khi đo đạc kiểm định</w:t>
      </w:r>
    </w:p>
    <w:p w14:paraId="04A23234" w14:textId="77777777" w:rsidR="00E73330" w:rsidRPr="00E73330" w:rsidRDefault="00E73330" w:rsidP="00EC1B85">
      <w:pPr>
        <w:spacing w:after="120"/>
        <w:ind w:left="709"/>
        <w:jc w:val="both"/>
        <w:rPr>
          <w:sz w:val="26"/>
          <w:szCs w:val="26"/>
        </w:rPr>
      </w:pPr>
      <w:r w:rsidRPr="00E73330">
        <w:rPr>
          <w:sz w:val="26"/>
          <w:szCs w:val="26"/>
        </w:rPr>
        <w:t xml:space="preserve">Phải đảm bảo rằng ống thủy dài và bộ dọi tâm quang học đã được kiểm nghiệm và hiệu chỉnh chính xác, nhiệt kế và áp kế trong điều kiện làm việc tốt. Trước khi đo phải cân máy, dọi tâm chính xác cả máy toàn đạc, EDM và gương phản xạ, nhiệt độ và áp suất được đo cẩn thận để hiệu chỉnh vào kết quả đo. </w:t>
      </w:r>
    </w:p>
    <w:p w14:paraId="5D6C96AF" w14:textId="77777777" w:rsidR="00E73330" w:rsidRPr="00EC1B85" w:rsidRDefault="004120A2" w:rsidP="00EC1B85">
      <w:pPr>
        <w:spacing w:after="120"/>
        <w:jc w:val="both"/>
        <w:outlineLvl w:val="2"/>
        <w:rPr>
          <w:rFonts w:cs="Arial"/>
          <w:i/>
          <w:sz w:val="26"/>
          <w:szCs w:val="26"/>
        </w:rPr>
      </w:pPr>
      <w:r w:rsidRPr="00EC1B85">
        <w:rPr>
          <w:rFonts w:cs="Arial"/>
          <w:i/>
          <w:sz w:val="26"/>
          <w:szCs w:val="26"/>
        </w:rPr>
        <w:t>b)</w:t>
      </w:r>
      <w:r w:rsidRPr="00EC1B85">
        <w:rPr>
          <w:rFonts w:cs="Arial"/>
          <w:i/>
          <w:sz w:val="26"/>
          <w:szCs w:val="26"/>
        </w:rPr>
        <w:tab/>
      </w:r>
      <w:r w:rsidR="00E73330" w:rsidRPr="00EC1B85">
        <w:rPr>
          <w:rFonts w:cs="Arial"/>
          <w:i/>
          <w:sz w:val="26"/>
          <w:szCs w:val="26"/>
        </w:rPr>
        <w:t>Kiểm định hằng số không của máy</w:t>
      </w:r>
    </w:p>
    <w:p w14:paraId="29DD8E58" w14:textId="77777777" w:rsidR="00E73330" w:rsidRPr="00E73330" w:rsidRDefault="00E73330" w:rsidP="00EC1B85">
      <w:pPr>
        <w:widowControl w:val="0"/>
        <w:ind w:left="709"/>
        <w:jc w:val="both"/>
        <w:rPr>
          <w:sz w:val="26"/>
          <w:szCs w:val="26"/>
        </w:rPr>
      </w:pPr>
      <w:r w:rsidRPr="00E73330">
        <w:rPr>
          <w:sz w:val="26"/>
          <w:szCs w:val="26"/>
        </w:rPr>
        <w:t xml:space="preserve">Kiểm tra đơn giản để xác định sai số hằng số không của máy bằng cách đo 3 </w:t>
      </w:r>
      <w:r w:rsidRPr="00E73330">
        <w:rPr>
          <w:sz w:val="26"/>
          <w:szCs w:val="26"/>
        </w:rPr>
        <w:lastRenderedPageBreak/>
        <w:t>đoạn thẳng hàng. Đặt 2 chân máy tại hai điểm A và D cách nhau 100 - 150m. Đặt điểm B nằm trên đường thẳng AD, vào khoảng giữa đoạn AD. Lần lượt chuyển máy đến A và B đo chiều dài các đoạn. Sai số hằng số điểm không của máy được tính theo công thức:  K = AD - (AB + BD).</w:t>
      </w:r>
    </w:p>
    <w:p w14:paraId="33AA867C" w14:textId="77777777" w:rsidR="00E73330" w:rsidRPr="00E73330" w:rsidRDefault="00E73330" w:rsidP="00EC1B85">
      <w:pPr>
        <w:widowControl w:val="0"/>
        <w:ind w:left="709"/>
        <w:jc w:val="both"/>
        <w:rPr>
          <w:sz w:val="26"/>
          <w:szCs w:val="26"/>
        </w:rPr>
      </w:pPr>
      <w:r w:rsidRPr="00E73330">
        <w:rPr>
          <w:sz w:val="26"/>
          <w:szCs w:val="26"/>
        </w:rPr>
        <w:t>Sai số hằng số không được xác định cho cả bộ máy và gương cụ thể. Đối với gương khác có thể dùng kiểm định này để xác định giá trị hằng số gương.</w:t>
      </w:r>
    </w:p>
    <w:p w14:paraId="2FF60596" w14:textId="77777777" w:rsidR="00E73330" w:rsidRPr="00EC1B85" w:rsidRDefault="004120A2" w:rsidP="00EC1B85">
      <w:pPr>
        <w:spacing w:after="120"/>
        <w:jc w:val="both"/>
        <w:outlineLvl w:val="2"/>
        <w:rPr>
          <w:rFonts w:cs="Arial"/>
          <w:i/>
          <w:sz w:val="26"/>
          <w:szCs w:val="26"/>
        </w:rPr>
      </w:pPr>
      <w:r w:rsidRPr="00EC1B85">
        <w:rPr>
          <w:rFonts w:cs="Arial"/>
          <w:i/>
          <w:sz w:val="26"/>
          <w:szCs w:val="26"/>
        </w:rPr>
        <w:t>c)</w:t>
      </w:r>
      <w:r w:rsidRPr="00EC1B85">
        <w:rPr>
          <w:rFonts w:cs="Arial"/>
          <w:i/>
          <w:sz w:val="26"/>
          <w:szCs w:val="26"/>
        </w:rPr>
        <w:tab/>
        <w:t>K</w:t>
      </w:r>
      <w:r w:rsidR="00E73330" w:rsidRPr="00EC1B85">
        <w:rPr>
          <w:rFonts w:cs="Arial"/>
          <w:i/>
          <w:sz w:val="26"/>
          <w:szCs w:val="26"/>
        </w:rPr>
        <w:t>iểm định sai số tỷ lệ</w:t>
      </w:r>
    </w:p>
    <w:p w14:paraId="0C410A5C" w14:textId="77777777" w:rsidR="00E73330" w:rsidRPr="00E73330" w:rsidRDefault="00E73330" w:rsidP="00EC1B85">
      <w:pPr>
        <w:spacing w:after="120"/>
        <w:ind w:left="709"/>
        <w:jc w:val="both"/>
        <w:rPr>
          <w:sz w:val="26"/>
          <w:szCs w:val="26"/>
        </w:rPr>
      </w:pPr>
      <w:r w:rsidRPr="00E73330">
        <w:rPr>
          <w:sz w:val="26"/>
          <w:szCs w:val="26"/>
        </w:rPr>
        <w:t>Kiểm định sai số tỷ lệ được thực hiện trên bãi chuẩn do cơ quan thẩm quyền quản lý. Cạnh đo được sau khi hiệu chỉnh các sai số, cùng với giá trị đã biết dễ dàng tính được sai số tỷ lệ. Sai số tỷ lệ được tính từ các số liệu cạnh được đo nhiều lần và có độ dài khác nhau trên bãi chuẩn. Kiểm định này được thực hiện trong kiểm định định kỳ. Đối với kiểm định nội bộ, nếu có điều kiện có thể thực hiện trên bãi chuẩn của đơn vị.</w:t>
      </w:r>
    </w:p>
    <w:p w14:paraId="36372E1C" w14:textId="77777777" w:rsidR="00E73330" w:rsidRPr="00EC1B85" w:rsidRDefault="00945D5C" w:rsidP="00EC1B85">
      <w:pPr>
        <w:spacing w:after="120"/>
        <w:jc w:val="both"/>
        <w:outlineLvl w:val="1"/>
        <w:rPr>
          <w:rFonts w:cs="Arial"/>
          <w:i/>
          <w:sz w:val="26"/>
          <w:szCs w:val="26"/>
        </w:rPr>
      </w:pPr>
      <w:r w:rsidRPr="00EC1B85">
        <w:rPr>
          <w:rFonts w:cs="Arial"/>
          <w:i/>
          <w:sz w:val="26"/>
          <w:szCs w:val="26"/>
        </w:rPr>
        <w:t>d)</w:t>
      </w:r>
      <w:r w:rsidRPr="00EC1B85">
        <w:rPr>
          <w:rFonts w:cs="Arial"/>
          <w:i/>
          <w:sz w:val="26"/>
          <w:szCs w:val="26"/>
        </w:rPr>
        <w:tab/>
      </w:r>
      <w:r w:rsidR="00E73330" w:rsidRPr="00EC1B85">
        <w:rPr>
          <w:rFonts w:cs="Arial"/>
          <w:i/>
          <w:sz w:val="26"/>
          <w:szCs w:val="26"/>
        </w:rPr>
        <w:t>Hiệu chỉnh thiết bị EDM</w:t>
      </w:r>
    </w:p>
    <w:p w14:paraId="7DF0B4F8" w14:textId="77777777" w:rsidR="00E73330" w:rsidRPr="00E73330" w:rsidRDefault="00E73330" w:rsidP="00EC1B85">
      <w:pPr>
        <w:spacing w:after="120"/>
        <w:ind w:left="709"/>
        <w:jc w:val="both"/>
        <w:rPr>
          <w:sz w:val="26"/>
          <w:szCs w:val="26"/>
        </w:rPr>
      </w:pPr>
      <w:r w:rsidRPr="00E73330">
        <w:rPr>
          <w:sz w:val="26"/>
          <w:szCs w:val="26"/>
        </w:rPr>
        <w:t>Khi các sai số vượt quá 2.5 lần so với độ chính xác danh định cần hiệu chỉnh thiết bị. Việc hiệu chỉnh thiết bị EDM nhất thiết phải được tiến hành tại đơn v</w:t>
      </w:r>
      <w:r w:rsidRPr="00E73330">
        <w:rPr>
          <w:rFonts w:ascii="Arial" w:hAnsi="Arial" w:cs="Arial"/>
          <w:sz w:val="26"/>
          <w:szCs w:val="26"/>
        </w:rPr>
        <w:t>ị</w:t>
      </w:r>
      <w:r w:rsidRPr="00E73330">
        <w:rPr>
          <w:sz w:val="26"/>
          <w:szCs w:val="26"/>
        </w:rPr>
        <w:t xml:space="preserve"> chức năng được ủy quyền. Không được tự động tháo lắp các bảng mạch, linh kiện điện tử.</w:t>
      </w:r>
    </w:p>
    <w:p w14:paraId="165B9544" w14:textId="77777777" w:rsidR="00E73330" w:rsidRPr="00E73330" w:rsidRDefault="00E73330" w:rsidP="00EC1B85">
      <w:pPr>
        <w:spacing w:after="120"/>
        <w:jc w:val="both"/>
        <w:outlineLvl w:val="1"/>
        <w:rPr>
          <w:rFonts w:cs="Arial"/>
          <w:b/>
          <w:sz w:val="26"/>
          <w:szCs w:val="26"/>
        </w:rPr>
      </w:pPr>
      <w:r w:rsidRPr="00E73330">
        <w:rPr>
          <w:rFonts w:cs="Arial"/>
          <w:b/>
          <w:sz w:val="26"/>
          <w:szCs w:val="26"/>
        </w:rPr>
        <w:t>2</w:t>
      </w:r>
      <w:r w:rsidR="00091E89">
        <w:rPr>
          <w:rFonts w:cs="Arial"/>
          <w:b/>
          <w:sz w:val="26"/>
          <w:szCs w:val="26"/>
        </w:rPr>
        <w:t>.</w:t>
      </w:r>
      <w:r w:rsidR="00945D5C">
        <w:rPr>
          <w:rFonts w:cs="Arial"/>
          <w:b/>
          <w:sz w:val="26"/>
          <w:szCs w:val="26"/>
        </w:rPr>
        <w:tab/>
      </w:r>
      <w:r w:rsidRPr="00E73330">
        <w:rPr>
          <w:rFonts w:cs="Arial"/>
          <w:b/>
          <w:sz w:val="26"/>
          <w:szCs w:val="26"/>
        </w:rPr>
        <w:t>Máy thủy chuẩn</w:t>
      </w:r>
    </w:p>
    <w:p w14:paraId="527A1F41" w14:textId="77777777" w:rsidR="00E73330" w:rsidRPr="00E73330" w:rsidRDefault="00E73330" w:rsidP="00EC1B85">
      <w:pPr>
        <w:spacing w:after="120"/>
        <w:ind w:left="709"/>
        <w:jc w:val="both"/>
        <w:rPr>
          <w:sz w:val="26"/>
          <w:szCs w:val="26"/>
        </w:rPr>
      </w:pPr>
      <w:r w:rsidRPr="00E73330">
        <w:rPr>
          <w:sz w:val="26"/>
          <w:szCs w:val="26"/>
        </w:rPr>
        <w:t xml:space="preserve">Máy thủy chuẩn cần phải được kiểm định, hiệu chuẩn tại cơ sở kiểm định được ủy quyền theo định kỳ một lần một năm. Ngoài ra trước và sau mỗi công trình hoặc trường hợp bất thường cần kiểm định do </w:t>
      </w:r>
      <w:r w:rsidR="00091E89">
        <w:rPr>
          <w:sz w:val="26"/>
          <w:szCs w:val="26"/>
        </w:rPr>
        <w:t>Đ</w:t>
      </w:r>
      <w:r w:rsidRPr="00E73330">
        <w:rPr>
          <w:sz w:val="26"/>
          <w:szCs w:val="26"/>
        </w:rPr>
        <w:t>ội trưởng</w:t>
      </w:r>
      <w:r w:rsidR="00091E89">
        <w:rPr>
          <w:sz w:val="26"/>
          <w:szCs w:val="26"/>
        </w:rPr>
        <w:t>/ Tổ trưởng</w:t>
      </w:r>
      <w:r w:rsidRPr="00E73330">
        <w:rPr>
          <w:sz w:val="26"/>
          <w:szCs w:val="26"/>
        </w:rPr>
        <w:t xml:space="preserve"> khảo sát quyết định để đảm bảo yêu cầu khảo sát. </w:t>
      </w:r>
    </w:p>
    <w:p w14:paraId="320DDA61" w14:textId="77777777" w:rsidR="00E73330" w:rsidRPr="00EC1B85" w:rsidRDefault="00E73330" w:rsidP="00EC1B85">
      <w:pPr>
        <w:spacing w:after="120"/>
        <w:jc w:val="both"/>
        <w:outlineLvl w:val="2"/>
        <w:rPr>
          <w:rFonts w:cs="Arial"/>
          <w:b/>
          <w:i/>
          <w:sz w:val="26"/>
          <w:szCs w:val="26"/>
        </w:rPr>
      </w:pPr>
      <w:r w:rsidRPr="00EC1B85">
        <w:rPr>
          <w:rFonts w:cs="Arial"/>
          <w:b/>
          <w:i/>
          <w:sz w:val="26"/>
          <w:szCs w:val="26"/>
        </w:rPr>
        <w:t>2.1</w:t>
      </w:r>
      <w:r w:rsidR="00D31A58" w:rsidRPr="00EC1B85">
        <w:rPr>
          <w:rFonts w:cs="Arial"/>
          <w:b/>
          <w:i/>
          <w:sz w:val="26"/>
          <w:szCs w:val="26"/>
        </w:rPr>
        <w:t>.</w:t>
      </w:r>
      <w:r w:rsidR="00D31A58" w:rsidRPr="00EC1B85">
        <w:rPr>
          <w:rFonts w:cs="Arial"/>
          <w:b/>
          <w:i/>
          <w:sz w:val="26"/>
          <w:szCs w:val="26"/>
        </w:rPr>
        <w:tab/>
      </w:r>
      <w:r w:rsidRPr="00EC1B85">
        <w:rPr>
          <w:rFonts w:cs="Arial"/>
          <w:b/>
          <w:i/>
          <w:sz w:val="26"/>
          <w:szCs w:val="26"/>
        </w:rPr>
        <w:t>Kiểm tra tình trạng chung của máy:</w:t>
      </w:r>
    </w:p>
    <w:p w14:paraId="587F85F1" w14:textId="77777777" w:rsidR="00E73330" w:rsidRPr="00EC1B85" w:rsidRDefault="00E73330" w:rsidP="00EC1B85">
      <w:pPr>
        <w:spacing w:after="120"/>
        <w:ind w:left="709"/>
        <w:jc w:val="both"/>
        <w:rPr>
          <w:spacing w:val="-4"/>
          <w:sz w:val="26"/>
          <w:szCs w:val="26"/>
        </w:rPr>
      </w:pPr>
      <w:r w:rsidRPr="00EC1B85">
        <w:rPr>
          <w:rFonts w:cs="Arial"/>
          <w:spacing w:val="-4"/>
          <w:sz w:val="26"/>
          <w:szCs w:val="26"/>
        </w:rPr>
        <w:t xml:space="preserve">Kiểm tra tổng thể máy, sự hoạt động của các ốc vít điều chỉnh, vít nghiêng, ốc hãm ống kính, ốc </w:t>
      </w:r>
      <w:r w:rsidRPr="00EC1B85">
        <w:rPr>
          <w:spacing w:val="-4"/>
          <w:sz w:val="26"/>
          <w:szCs w:val="26"/>
        </w:rPr>
        <w:t>vi động, ốc cân máy, núm điều quang, vành điều chỉnh kính mắt,…</w:t>
      </w:r>
    </w:p>
    <w:p w14:paraId="2F424C10" w14:textId="77777777" w:rsidR="00E73330" w:rsidRPr="004D5789" w:rsidRDefault="00E73330" w:rsidP="00EC1B85">
      <w:pPr>
        <w:spacing w:after="120"/>
        <w:ind w:left="709"/>
        <w:jc w:val="both"/>
        <w:rPr>
          <w:sz w:val="26"/>
          <w:szCs w:val="26"/>
        </w:rPr>
      </w:pPr>
      <w:r w:rsidRPr="004D5789">
        <w:rPr>
          <w:sz w:val="26"/>
          <w:szCs w:val="26"/>
        </w:rPr>
        <w:t>Kiểm tra bọt thuỷ tròn bằng cách cân máy bằng máy bằng ba ốc cân. Nếu máy có ống thủy dài kiểm tra như với máy kinh vĩ.</w:t>
      </w:r>
    </w:p>
    <w:p w14:paraId="1D6CCFAA" w14:textId="77777777" w:rsidR="00E73330" w:rsidRPr="00E73330" w:rsidRDefault="00E73330" w:rsidP="00EC1B85">
      <w:pPr>
        <w:spacing w:after="120"/>
        <w:ind w:left="709"/>
        <w:jc w:val="both"/>
        <w:rPr>
          <w:rFonts w:cs="Arial"/>
          <w:sz w:val="26"/>
          <w:szCs w:val="26"/>
        </w:rPr>
      </w:pPr>
      <w:r w:rsidRPr="00645D40">
        <w:rPr>
          <w:sz w:val="26"/>
          <w:szCs w:val="26"/>
        </w:rPr>
        <w:t>Kiểm tra tình trạng hoạt động của bộ bù, gõ nhẹ vào ống kính bằng bút chì hoặc chuyển động nhẹ ốc vít từng</w:t>
      </w:r>
      <w:r w:rsidRPr="00E73330">
        <w:rPr>
          <w:rFonts w:cs="Arial"/>
          <w:sz w:val="26"/>
          <w:szCs w:val="26"/>
        </w:rPr>
        <w:t xml:space="preserve"> ít một tiến và lùi, theo dõi số đọc trên mia. Nếu cần thiết tiến hành kiểm định sai số bộ bù.</w:t>
      </w:r>
    </w:p>
    <w:p w14:paraId="72677C07" w14:textId="77777777" w:rsidR="00E73330" w:rsidRPr="00EC1B85" w:rsidRDefault="00E73330" w:rsidP="00EC1B85">
      <w:pPr>
        <w:spacing w:after="120"/>
        <w:jc w:val="both"/>
        <w:rPr>
          <w:rFonts w:cs="Arial"/>
          <w:b/>
          <w:i/>
          <w:sz w:val="26"/>
          <w:szCs w:val="26"/>
        </w:rPr>
      </w:pPr>
      <w:r w:rsidRPr="00EC1B85">
        <w:rPr>
          <w:rFonts w:cs="Arial"/>
          <w:b/>
          <w:i/>
          <w:sz w:val="26"/>
          <w:szCs w:val="26"/>
        </w:rPr>
        <w:t>2.2</w:t>
      </w:r>
      <w:r w:rsidR="00096E9C" w:rsidRPr="00EC1B85">
        <w:rPr>
          <w:rFonts w:cs="Arial"/>
          <w:b/>
          <w:i/>
          <w:sz w:val="26"/>
          <w:szCs w:val="26"/>
        </w:rPr>
        <w:t>.</w:t>
      </w:r>
      <w:r w:rsidR="00096E9C" w:rsidRPr="00EC1B85">
        <w:rPr>
          <w:rFonts w:cs="Arial"/>
          <w:b/>
          <w:i/>
          <w:sz w:val="26"/>
          <w:szCs w:val="26"/>
        </w:rPr>
        <w:tab/>
      </w:r>
      <w:r w:rsidRPr="00EC1B85">
        <w:rPr>
          <w:rFonts w:cs="Arial"/>
          <w:b/>
          <w:i/>
          <w:sz w:val="26"/>
          <w:szCs w:val="26"/>
        </w:rPr>
        <w:t>Kiểm định ống bọt nước cân máy</w:t>
      </w:r>
    </w:p>
    <w:p w14:paraId="070E1F7E" w14:textId="77777777" w:rsidR="00E73330" w:rsidRPr="00EC1B85" w:rsidRDefault="00E73330" w:rsidP="00EC1B85">
      <w:pPr>
        <w:spacing w:after="120"/>
        <w:ind w:left="709"/>
        <w:jc w:val="both"/>
        <w:rPr>
          <w:spacing w:val="-4"/>
          <w:sz w:val="26"/>
          <w:szCs w:val="26"/>
        </w:rPr>
      </w:pPr>
      <w:r w:rsidRPr="00EC1B85">
        <w:rPr>
          <w:spacing w:val="-4"/>
          <w:sz w:val="26"/>
          <w:szCs w:val="26"/>
        </w:rPr>
        <w:t xml:space="preserve">Việc kiểm tra và hiệu chỉnh này nhằm đưa trục đứng của máy về vị trí thẳng đứng. </w:t>
      </w:r>
    </w:p>
    <w:p w14:paraId="43DADD7F" w14:textId="77777777" w:rsidR="00E73330" w:rsidRPr="00E73330" w:rsidRDefault="00E73330" w:rsidP="00EC1B85">
      <w:pPr>
        <w:spacing w:after="120"/>
        <w:ind w:left="709"/>
        <w:jc w:val="both"/>
        <w:rPr>
          <w:rFonts w:cs="Arial"/>
          <w:sz w:val="26"/>
          <w:szCs w:val="26"/>
        </w:rPr>
      </w:pPr>
      <w:r w:rsidRPr="00E73330">
        <w:rPr>
          <w:rFonts w:cs="Arial"/>
          <w:sz w:val="26"/>
          <w:szCs w:val="26"/>
        </w:rPr>
        <w:t>Cách thức tiến hành như sau: Dùng ốc cân máy về chính giữa, sau đó quay máy đi 180</w:t>
      </w:r>
      <w:r w:rsidRPr="00E73330">
        <w:rPr>
          <w:rFonts w:cs="Arial"/>
          <w:sz w:val="26"/>
          <w:szCs w:val="26"/>
          <w:vertAlign w:val="superscript"/>
        </w:rPr>
        <w:t>0</w:t>
      </w:r>
      <w:r w:rsidRPr="00E73330">
        <w:rPr>
          <w:rFonts w:cs="Arial"/>
          <w:sz w:val="26"/>
          <w:szCs w:val="26"/>
        </w:rPr>
        <w:t xml:space="preserve">, nếu bọt nước lệch khỏi vị trí trung tâm thì </w:t>
      </w:r>
      <w:r w:rsidRPr="004D5789">
        <w:rPr>
          <w:sz w:val="26"/>
          <w:szCs w:val="26"/>
        </w:rPr>
        <w:t>dùng</w:t>
      </w:r>
      <w:r w:rsidRPr="00E73330">
        <w:rPr>
          <w:rFonts w:cs="Arial"/>
          <w:sz w:val="26"/>
          <w:szCs w:val="26"/>
        </w:rPr>
        <w:t xml:space="preserve"> ốc hiệu chỉnh bọt nước để điều chỉnh 1/2 độ lệch, còn 1/2 độ lệch thì dùng ốc cân máy để hiệu chỉnh.</w:t>
      </w:r>
    </w:p>
    <w:p w14:paraId="3E7017DF" w14:textId="77777777" w:rsidR="00E73330" w:rsidRPr="00EC1B85" w:rsidRDefault="00E73330" w:rsidP="00EC1B85">
      <w:pPr>
        <w:spacing w:after="120"/>
        <w:jc w:val="both"/>
        <w:rPr>
          <w:rFonts w:cs="Arial"/>
          <w:b/>
          <w:i/>
          <w:sz w:val="26"/>
          <w:szCs w:val="26"/>
        </w:rPr>
      </w:pPr>
      <w:r w:rsidRPr="00EC1B85">
        <w:rPr>
          <w:rFonts w:cs="Arial"/>
          <w:b/>
          <w:i/>
          <w:sz w:val="26"/>
          <w:szCs w:val="26"/>
        </w:rPr>
        <w:t>2.3</w:t>
      </w:r>
      <w:r w:rsidR="009C042F" w:rsidRPr="00EC1B85">
        <w:rPr>
          <w:rFonts w:cs="Arial"/>
          <w:b/>
          <w:i/>
          <w:sz w:val="26"/>
          <w:szCs w:val="26"/>
        </w:rPr>
        <w:t>.</w:t>
      </w:r>
      <w:r w:rsidR="009C042F" w:rsidRPr="00EC1B85">
        <w:rPr>
          <w:rFonts w:cs="Arial"/>
          <w:b/>
          <w:i/>
          <w:sz w:val="26"/>
          <w:szCs w:val="26"/>
        </w:rPr>
        <w:tab/>
      </w:r>
      <w:r w:rsidRPr="00EC1B85">
        <w:rPr>
          <w:rFonts w:cs="Arial"/>
          <w:b/>
          <w:i/>
          <w:sz w:val="26"/>
          <w:szCs w:val="26"/>
        </w:rPr>
        <w:t>Kiểm định sai số góc i</w:t>
      </w:r>
    </w:p>
    <w:p w14:paraId="6D508B78" w14:textId="77777777" w:rsidR="00E73330" w:rsidRPr="00E73330" w:rsidRDefault="00E73330" w:rsidP="00EC1B85">
      <w:pPr>
        <w:spacing w:after="120"/>
        <w:ind w:left="709"/>
        <w:jc w:val="both"/>
        <w:rPr>
          <w:rFonts w:cs="Arial"/>
          <w:sz w:val="26"/>
          <w:szCs w:val="26"/>
        </w:rPr>
      </w:pPr>
      <w:r w:rsidRPr="00E73330">
        <w:rPr>
          <w:rFonts w:cs="Arial"/>
          <w:sz w:val="26"/>
          <w:szCs w:val="26"/>
        </w:rPr>
        <w:lastRenderedPageBreak/>
        <w:t xml:space="preserve">Chọn 2 điểm A, B cách nhau khoảng 50 - 80 m, đóng cọc chắc chắn để dựng mia. Đặt máy tại điểm giữa AB, tương ứng đọc được a1 và b1 tại A và B. Chuyển máy về gần điểm A, ngoài đoạn AB, cách A một đoạn bằng 1/10 chiều dài AB. Đọc mia tại A và B tương ứng được số đọc a2 và b2. Sai số góc i được tính theo công thức: i = </w:t>
      </w:r>
      <w:r w:rsidR="00AF78F9" w:rsidRPr="0055715C">
        <w:rPr>
          <w:rFonts w:ascii="Arial" w:hAnsi="Arial" w:cs="Arial"/>
          <w:sz w:val="26"/>
          <w:szCs w:val="26"/>
        </w:rPr>
        <w:t>ρ</w:t>
      </w:r>
      <w:r w:rsidRPr="00E73330">
        <w:rPr>
          <w:sz w:val="26"/>
          <w:szCs w:val="26"/>
        </w:rPr>
        <w:t>∆</w:t>
      </w:r>
      <w:r w:rsidRPr="00E73330">
        <w:rPr>
          <w:rFonts w:cs="Arial"/>
          <w:sz w:val="26"/>
          <w:szCs w:val="26"/>
        </w:rPr>
        <w:t xml:space="preserve">h/AB với </w:t>
      </w:r>
      <w:r w:rsidRPr="00E73330">
        <w:rPr>
          <w:rFonts w:ascii="Arial" w:hAnsi="Arial" w:cs="Arial"/>
          <w:sz w:val="26"/>
          <w:szCs w:val="26"/>
        </w:rPr>
        <w:t>∆</w:t>
      </w:r>
      <w:r w:rsidRPr="00E73330">
        <w:rPr>
          <w:rFonts w:cs="Arial"/>
          <w:sz w:val="26"/>
          <w:szCs w:val="26"/>
        </w:rPr>
        <w:t>h = (a1 - b1) - (a2 - b2).</w:t>
      </w:r>
    </w:p>
    <w:p w14:paraId="4603630B" w14:textId="77777777" w:rsidR="009C042F" w:rsidRDefault="00E73330" w:rsidP="00EC1B85">
      <w:pPr>
        <w:spacing w:after="120"/>
        <w:ind w:left="709"/>
        <w:jc w:val="both"/>
        <w:rPr>
          <w:rFonts w:cs="Arial"/>
          <w:sz w:val="26"/>
          <w:szCs w:val="26"/>
        </w:rPr>
      </w:pPr>
      <w:r w:rsidRPr="00E73330">
        <w:rPr>
          <w:rFonts w:cs="Arial"/>
          <w:sz w:val="26"/>
          <w:szCs w:val="26"/>
        </w:rPr>
        <w:t xml:space="preserve">Nếu i&gt; 10" hoặc </w:t>
      </w:r>
      <w:r w:rsidRPr="00E73330">
        <w:rPr>
          <w:rFonts w:ascii="Arial" w:hAnsi="Arial" w:cs="Arial"/>
          <w:sz w:val="26"/>
          <w:szCs w:val="26"/>
        </w:rPr>
        <w:t>∆</w:t>
      </w:r>
      <w:r w:rsidRPr="00E73330">
        <w:rPr>
          <w:rFonts w:cs="Arial"/>
          <w:sz w:val="26"/>
          <w:szCs w:val="26"/>
        </w:rPr>
        <w:t>h &gt; 4 mm thì phải hiệu chỉnh sai số góc i</w:t>
      </w:r>
      <w:r w:rsidR="009C042F">
        <w:rPr>
          <w:rFonts w:cs="Arial"/>
          <w:sz w:val="26"/>
          <w:szCs w:val="26"/>
        </w:rPr>
        <w:t>.</w:t>
      </w:r>
    </w:p>
    <w:p w14:paraId="0AFB7EEE" w14:textId="77777777" w:rsidR="00E73330" w:rsidRPr="00E73330" w:rsidRDefault="00E73330" w:rsidP="00EC1B85">
      <w:pPr>
        <w:spacing w:after="120"/>
        <w:ind w:left="709"/>
        <w:jc w:val="both"/>
        <w:rPr>
          <w:rFonts w:cs="Arial"/>
          <w:color w:val="FF0000"/>
          <w:sz w:val="26"/>
          <w:szCs w:val="26"/>
        </w:rPr>
      </w:pPr>
    </w:p>
    <w:p w14:paraId="6D413372" w14:textId="77777777" w:rsidR="00E73330" w:rsidRPr="00EC1B85" w:rsidRDefault="00E73330" w:rsidP="00EC1B85">
      <w:pPr>
        <w:spacing w:after="120"/>
        <w:jc w:val="both"/>
        <w:outlineLvl w:val="2"/>
        <w:rPr>
          <w:rFonts w:cs="Arial"/>
          <w:b/>
          <w:i/>
          <w:sz w:val="26"/>
          <w:szCs w:val="26"/>
        </w:rPr>
      </w:pPr>
      <w:r w:rsidRPr="00EC1B85">
        <w:rPr>
          <w:rFonts w:cs="Arial"/>
          <w:b/>
          <w:i/>
          <w:sz w:val="26"/>
          <w:szCs w:val="26"/>
        </w:rPr>
        <w:t>2.4</w:t>
      </w:r>
      <w:r w:rsidR="009C042F" w:rsidRPr="00EC1B85">
        <w:rPr>
          <w:rFonts w:cs="Arial"/>
          <w:b/>
          <w:i/>
          <w:sz w:val="26"/>
          <w:szCs w:val="26"/>
        </w:rPr>
        <w:t>.</w:t>
      </w:r>
      <w:r w:rsidR="009C042F" w:rsidRPr="00EC1B85">
        <w:rPr>
          <w:rFonts w:cs="Arial"/>
          <w:b/>
          <w:i/>
          <w:sz w:val="26"/>
          <w:szCs w:val="26"/>
        </w:rPr>
        <w:tab/>
      </w:r>
      <w:r w:rsidRPr="00EC1B85">
        <w:rPr>
          <w:rFonts w:cs="Arial"/>
          <w:b/>
          <w:i/>
          <w:sz w:val="26"/>
          <w:szCs w:val="26"/>
        </w:rPr>
        <w:t>Kiểm định sai số bộ bù (bộ tự cân bằng, con lắc)</w:t>
      </w:r>
    </w:p>
    <w:p w14:paraId="795F8516" w14:textId="77777777" w:rsidR="00F46D2D" w:rsidRPr="0055715C" w:rsidRDefault="00E73330" w:rsidP="00EC1B85">
      <w:pPr>
        <w:spacing w:after="120"/>
        <w:ind w:left="709"/>
        <w:jc w:val="both"/>
        <w:rPr>
          <w:rFonts w:ascii=".VnTime" w:hAnsi=".VnTime" w:cs="Arial"/>
          <w:sz w:val="26"/>
          <w:szCs w:val="26"/>
        </w:rPr>
      </w:pPr>
      <w:r w:rsidRPr="00E73330">
        <w:rPr>
          <w:rFonts w:cs="Arial"/>
          <w:sz w:val="26"/>
          <w:szCs w:val="26"/>
        </w:rPr>
        <w:t>Đặt hai điểm mia cách nhau 200 m. Máy đặt chính giữa hai mia. Tiến hành xác định chênh cao hai điểm đặt mia lần lượt theo 5 vị trí bọt nước của ống thủy tròn. Gồm vị trí 1 bọt thủy ở giữa và 4 vị trí bọt thủy lệch 2mm so với vị trí 1 theo 4 hướng lấy trục ngắm làm chuẩn (dùng ốc cân làm lệch bọt thủy). So sánh các giá trị chênh cao với vị trí 1. Nếu độ chênh lệch lớn hơn 5mm thì cần tiến hành hiệu chỉnh.</w:t>
      </w:r>
      <w:bookmarkStart w:id="1" w:name="5.3"/>
      <w:bookmarkStart w:id="2" w:name="_Toc132619827"/>
      <w:bookmarkStart w:id="3" w:name="_Toc132625325"/>
      <w:bookmarkStart w:id="4" w:name="_Toc132684775"/>
      <w:bookmarkStart w:id="5" w:name="_Toc132702984"/>
      <w:bookmarkStart w:id="6" w:name="_Toc133025785"/>
      <w:bookmarkStart w:id="7" w:name="_Toc135443998"/>
      <w:bookmarkStart w:id="8" w:name="_Toc135444178"/>
      <w:bookmarkStart w:id="9" w:name="_Toc135444284"/>
      <w:bookmarkStart w:id="10" w:name="_Toc135444358"/>
    </w:p>
    <w:bookmarkEnd w:id="1"/>
    <w:bookmarkEnd w:id="2"/>
    <w:bookmarkEnd w:id="3"/>
    <w:bookmarkEnd w:id="4"/>
    <w:bookmarkEnd w:id="5"/>
    <w:bookmarkEnd w:id="6"/>
    <w:bookmarkEnd w:id="7"/>
    <w:bookmarkEnd w:id="8"/>
    <w:bookmarkEnd w:id="9"/>
    <w:bookmarkEnd w:id="10"/>
    <w:p w14:paraId="608193C0" w14:textId="77777777" w:rsidR="001A6C94" w:rsidRPr="0055715C" w:rsidRDefault="001A6C94" w:rsidP="00187CE2">
      <w:pPr>
        <w:jc w:val="both"/>
        <w:rPr>
          <w:rFonts w:ascii=".VnTime" w:hAnsi=".VnTime"/>
          <w:b/>
          <w:sz w:val="22"/>
        </w:rPr>
        <w:sectPr w:rsidR="001A6C94" w:rsidRPr="0055715C" w:rsidSect="00EF677C">
          <w:pgSz w:w="11907" w:h="16840" w:code="9"/>
          <w:pgMar w:top="1134" w:right="1134" w:bottom="1134" w:left="1701" w:header="851" w:footer="567" w:gutter="0"/>
          <w:cols w:space="720"/>
        </w:sectPr>
      </w:pPr>
    </w:p>
    <w:p w14:paraId="660E2934" w14:textId="77777777" w:rsidR="00CD1DD7" w:rsidRPr="00EC1B85" w:rsidRDefault="00CD1DD7" w:rsidP="00CD1DD7">
      <w:pPr>
        <w:tabs>
          <w:tab w:val="right" w:pos="9072"/>
        </w:tabs>
        <w:spacing w:line="360" w:lineRule="atLeast"/>
        <w:ind w:right="30"/>
        <w:jc w:val="right"/>
        <w:rPr>
          <w:color w:val="000000"/>
          <w:sz w:val="26"/>
          <w:szCs w:val="26"/>
        </w:rPr>
      </w:pPr>
      <w:r w:rsidRPr="00EC1B85">
        <w:rPr>
          <w:color w:val="000000"/>
          <w:sz w:val="26"/>
          <w:szCs w:val="26"/>
        </w:rPr>
        <w:lastRenderedPageBreak/>
        <w:t>PHỤ LỤC 3</w:t>
      </w:r>
    </w:p>
    <w:p w14:paraId="484FA4C7" w14:textId="77777777" w:rsidR="00CD1DD7" w:rsidRDefault="00CD1DD7" w:rsidP="00187CE2">
      <w:pPr>
        <w:jc w:val="both"/>
        <w:rPr>
          <w:rFonts w:ascii=".VnTimeH" w:hAnsi=".VnTimeH"/>
          <w:b/>
          <w:sz w:val="22"/>
        </w:rPr>
      </w:pPr>
    </w:p>
    <w:tbl>
      <w:tblPr>
        <w:tblW w:w="9502" w:type="dxa"/>
        <w:tblInd w:w="-176" w:type="dxa"/>
        <w:tblLayout w:type="fixed"/>
        <w:tblLook w:val="0000" w:firstRow="0" w:lastRow="0" w:firstColumn="0" w:lastColumn="0" w:noHBand="0" w:noVBand="0"/>
      </w:tblPr>
      <w:tblGrid>
        <w:gridCol w:w="3974"/>
        <w:gridCol w:w="5528"/>
      </w:tblGrid>
      <w:tr w:rsidR="00CD1DD7" w:rsidRPr="00037D4A" w14:paraId="7D9207FC" w14:textId="77777777" w:rsidTr="0052536C">
        <w:tc>
          <w:tcPr>
            <w:tcW w:w="3974" w:type="dxa"/>
          </w:tcPr>
          <w:p w14:paraId="32714DEC" w14:textId="77777777" w:rsidR="00CD1DD7" w:rsidRDefault="00CD1DD7" w:rsidP="00EC1B85">
            <w:pPr>
              <w:jc w:val="center"/>
              <w:rPr>
                <w:sz w:val="24"/>
                <w:szCs w:val="24"/>
                <w:lang w:val="fr-FR"/>
              </w:rPr>
            </w:pPr>
            <w:r>
              <w:rPr>
                <w:sz w:val="24"/>
                <w:szCs w:val="24"/>
                <w:lang w:val="fr-FR"/>
              </w:rPr>
              <w:t xml:space="preserve">TÊN </w:t>
            </w:r>
            <w:r w:rsidR="00EC1B85">
              <w:rPr>
                <w:sz w:val="24"/>
                <w:szCs w:val="24"/>
                <w:lang w:val="fr-FR"/>
              </w:rPr>
              <w:t>CÔNG TY</w:t>
            </w:r>
          </w:p>
          <w:p w14:paraId="3FC7123A" w14:textId="77777777" w:rsidR="00CD1DD7" w:rsidRPr="00F34F71" w:rsidRDefault="00CD1DD7" w:rsidP="0052536C">
            <w:pPr>
              <w:jc w:val="center"/>
              <w:rPr>
                <w:b/>
                <w:sz w:val="24"/>
                <w:szCs w:val="24"/>
                <w:lang w:val="fr-FR"/>
              </w:rPr>
            </w:pPr>
            <w:r w:rsidRPr="00F34F71">
              <w:rPr>
                <w:b/>
                <w:sz w:val="24"/>
                <w:szCs w:val="24"/>
                <w:lang w:val="fr-FR"/>
              </w:rPr>
              <w:t>TÊN ĐƠN VỊ KHẢO SÁT</w:t>
            </w:r>
          </w:p>
          <w:p w14:paraId="53131D73" w14:textId="77777777" w:rsidR="00CD1DD7" w:rsidRPr="00037D4A" w:rsidRDefault="002A73ED" w:rsidP="0052536C">
            <w:pPr>
              <w:rPr>
                <w:bCs/>
                <w:sz w:val="26"/>
                <w:szCs w:val="26"/>
              </w:rPr>
            </w:pPr>
            <w:r>
              <w:rPr>
                <w:b/>
                <w:noProof/>
                <w:sz w:val="26"/>
                <w:szCs w:val="26"/>
              </w:rPr>
              <mc:AlternateContent>
                <mc:Choice Requires="wps">
                  <w:drawing>
                    <wp:anchor distT="0" distB="0" distL="114300" distR="114300" simplePos="0" relativeHeight="251654656" behindDoc="0" locked="0" layoutInCell="1" allowOverlap="1" wp14:anchorId="0583D5A2" wp14:editId="2DA76BD0">
                      <wp:simplePos x="0" y="0"/>
                      <wp:positionH relativeFrom="column">
                        <wp:posOffset>822325</wp:posOffset>
                      </wp:positionH>
                      <wp:positionV relativeFrom="paragraph">
                        <wp:posOffset>94615</wp:posOffset>
                      </wp:positionV>
                      <wp:extent cx="609600" cy="0"/>
                      <wp:effectExtent l="0" t="0" r="0" b="0"/>
                      <wp:wrapNone/>
                      <wp:docPr id="17"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9B423D" id="AutoShape 38" o:spid="_x0000_s1026" type="#_x0000_t32" style="position:absolute;margin-left:64.75pt;margin-top:7.45pt;width:48pt;height:0;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"/>
                  </w:pict>
                </mc:Fallback>
              </mc:AlternateContent>
            </w:r>
          </w:p>
        </w:tc>
        <w:tc>
          <w:tcPr>
            <w:tcW w:w="5528" w:type="dxa"/>
          </w:tcPr>
          <w:p w14:paraId="1F5DB193" w14:textId="77777777" w:rsidR="00CD1DD7" w:rsidRPr="00F34F71" w:rsidRDefault="00CD1DD7" w:rsidP="0052536C">
            <w:pPr>
              <w:keepNext/>
              <w:jc w:val="center"/>
              <w:outlineLvl w:val="8"/>
              <w:rPr>
                <w:b/>
                <w:sz w:val="24"/>
                <w:szCs w:val="24"/>
              </w:rPr>
            </w:pPr>
            <w:r w:rsidRPr="00F34F71">
              <w:rPr>
                <w:b/>
                <w:sz w:val="24"/>
                <w:szCs w:val="24"/>
              </w:rPr>
              <w:t xml:space="preserve">CỘNG HÒA XÃ HỘI CHỦ NGHĨA VIỆT </w:t>
            </w:r>
            <w:smartTag w:uri="urn:schemas-microsoft-com:office:smarttags" w:element="place">
              <w:smartTag w:uri="urn:schemas-microsoft-com:office:smarttags" w:element="country-region">
                <w:r w:rsidRPr="00F34F71">
                  <w:rPr>
                    <w:b/>
                    <w:sz w:val="24"/>
                    <w:szCs w:val="24"/>
                  </w:rPr>
                  <w:t>NAM</w:t>
                </w:r>
              </w:smartTag>
            </w:smartTag>
          </w:p>
          <w:p w14:paraId="68722459" w14:textId="77777777" w:rsidR="00CD1DD7" w:rsidRPr="00F34F71" w:rsidRDefault="00CD1DD7" w:rsidP="0052536C">
            <w:pPr>
              <w:jc w:val="center"/>
              <w:rPr>
                <w:b/>
                <w:sz w:val="26"/>
                <w:szCs w:val="26"/>
              </w:rPr>
            </w:pPr>
            <w:r w:rsidRPr="00F34F71">
              <w:rPr>
                <w:b/>
                <w:sz w:val="26"/>
                <w:szCs w:val="26"/>
              </w:rPr>
              <w:t>Độc lập - Tự do - Hạnh phúc</w:t>
            </w:r>
          </w:p>
          <w:p w14:paraId="7DE96343" w14:textId="77777777" w:rsidR="00CD1DD7" w:rsidRPr="00037D4A" w:rsidRDefault="002A73ED" w:rsidP="0052536C">
            <w:pPr>
              <w:rPr>
                <w:bCs/>
                <w:sz w:val="26"/>
                <w:szCs w:val="26"/>
              </w:rPr>
            </w:pPr>
            <w:r>
              <w:rPr>
                <w:b/>
                <w:noProof/>
                <w:sz w:val="26"/>
                <w:szCs w:val="26"/>
              </w:rPr>
              <mc:AlternateContent>
                <mc:Choice Requires="wps">
                  <w:drawing>
                    <wp:anchor distT="0" distB="0" distL="114300" distR="114300" simplePos="0" relativeHeight="251653632" behindDoc="0" locked="0" layoutInCell="1" allowOverlap="1" wp14:anchorId="0ADFDABD" wp14:editId="48D745C6">
                      <wp:simplePos x="0" y="0"/>
                      <wp:positionH relativeFrom="column">
                        <wp:posOffset>696595</wp:posOffset>
                      </wp:positionH>
                      <wp:positionV relativeFrom="paragraph">
                        <wp:posOffset>80010</wp:posOffset>
                      </wp:positionV>
                      <wp:extent cx="1955800" cy="0"/>
                      <wp:effectExtent l="0" t="0" r="0" b="0"/>
                      <wp:wrapNone/>
                      <wp:docPr id="16"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5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BD24E5" id="AutoShape 37" o:spid="_x0000_s1026" type="#_x0000_t32" style="position:absolute;margin-left:54.85pt;margin-top:6.3pt;width:154pt;height: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"/>
                  </w:pict>
                </mc:Fallback>
              </mc:AlternateContent>
            </w:r>
          </w:p>
        </w:tc>
      </w:tr>
      <w:tr w:rsidR="00CD1DD7" w:rsidRPr="00F34F71" w14:paraId="2EB91684" w14:textId="77777777" w:rsidTr="0052536C">
        <w:tc>
          <w:tcPr>
            <w:tcW w:w="3974" w:type="dxa"/>
          </w:tcPr>
          <w:p w14:paraId="6649381E" w14:textId="77777777" w:rsidR="00CD1DD7" w:rsidRPr="00F34F71" w:rsidRDefault="00CD1DD7" w:rsidP="0052536C">
            <w:pPr>
              <w:rPr>
                <w:sz w:val="26"/>
                <w:szCs w:val="26"/>
              </w:rPr>
            </w:pPr>
            <w:r w:rsidRPr="00F34F71">
              <w:rPr>
                <w:sz w:val="26"/>
                <w:szCs w:val="26"/>
              </w:rPr>
              <w:t>Số:           / ………</w:t>
            </w:r>
          </w:p>
        </w:tc>
        <w:tc>
          <w:tcPr>
            <w:tcW w:w="5528" w:type="dxa"/>
          </w:tcPr>
          <w:p w14:paraId="21FAD48E" w14:textId="77777777" w:rsidR="00CD1DD7" w:rsidRPr="00F34F71" w:rsidRDefault="00CD1DD7" w:rsidP="00EC1B85">
            <w:pPr>
              <w:jc w:val="center"/>
              <w:rPr>
                <w:sz w:val="26"/>
                <w:szCs w:val="26"/>
              </w:rPr>
            </w:pPr>
            <w:r w:rsidRPr="00F34F71">
              <w:rPr>
                <w:i/>
                <w:iCs/>
                <w:sz w:val="16"/>
                <w:szCs w:val="16"/>
              </w:rPr>
              <w:t>.......................</w:t>
            </w:r>
            <w:r w:rsidRPr="00F34F71">
              <w:rPr>
                <w:i/>
                <w:iCs/>
                <w:sz w:val="26"/>
                <w:szCs w:val="26"/>
              </w:rPr>
              <w:t>, ngày …</w:t>
            </w:r>
            <w:r w:rsidRPr="00F34F71">
              <w:rPr>
                <w:i/>
                <w:iCs/>
                <w:sz w:val="16"/>
                <w:szCs w:val="16"/>
              </w:rPr>
              <w:t xml:space="preserve">.... </w:t>
            </w:r>
            <w:r w:rsidRPr="00F34F71">
              <w:rPr>
                <w:i/>
                <w:iCs/>
                <w:sz w:val="26"/>
                <w:szCs w:val="26"/>
              </w:rPr>
              <w:t xml:space="preserve"> tháng</w:t>
            </w:r>
            <w:r w:rsidRPr="00F34F71">
              <w:rPr>
                <w:i/>
                <w:iCs/>
                <w:spacing w:val="8"/>
                <w:sz w:val="26"/>
                <w:szCs w:val="26"/>
              </w:rPr>
              <w:t xml:space="preserve"> </w:t>
            </w:r>
            <w:r w:rsidRPr="00F34F71">
              <w:rPr>
                <w:i/>
                <w:iCs/>
                <w:spacing w:val="8"/>
                <w:sz w:val="16"/>
                <w:szCs w:val="16"/>
              </w:rPr>
              <w:t>........</w:t>
            </w:r>
            <w:r w:rsidRPr="00F34F71">
              <w:rPr>
                <w:i/>
                <w:iCs/>
                <w:spacing w:val="8"/>
                <w:sz w:val="26"/>
                <w:szCs w:val="26"/>
              </w:rPr>
              <w:t xml:space="preserve"> </w:t>
            </w:r>
            <w:r w:rsidRPr="00F34F71">
              <w:rPr>
                <w:i/>
                <w:iCs/>
                <w:sz w:val="26"/>
                <w:szCs w:val="26"/>
              </w:rPr>
              <w:t xml:space="preserve"> năm </w:t>
            </w:r>
            <w:r w:rsidRPr="00F34F71">
              <w:rPr>
                <w:i/>
                <w:iCs/>
                <w:sz w:val="16"/>
                <w:szCs w:val="16"/>
              </w:rPr>
              <w:t>...........</w:t>
            </w:r>
          </w:p>
        </w:tc>
      </w:tr>
    </w:tbl>
    <w:p w14:paraId="0DA19202" w14:textId="77777777" w:rsidR="00CD1DD7" w:rsidRDefault="00CD1DD7" w:rsidP="00187CE2">
      <w:pPr>
        <w:jc w:val="center"/>
        <w:rPr>
          <w:rFonts w:ascii=".VnTimeH" w:hAnsi=".VnTimeH"/>
          <w:b/>
          <w:sz w:val="30"/>
          <w:szCs w:val="30"/>
        </w:rPr>
      </w:pPr>
    </w:p>
    <w:p w14:paraId="0A6B1838" w14:textId="77777777" w:rsidR="00AF78F9" w:rsidRPr="00E0086E" w:rsidRDefault="00AF78F9" w:rsidP="00AF78F9">
      <w:pPr>
        <w:jc w:val="center"/>
        <w:rPr>
          <w:b/>
          <w:sz w:val="30"/>
          <w:szCs w:val="30"/>
        </w:rPr>
      </w:pPr>
      <w:r w:rsidRPr="00E0086E">
        <w:rPr>
          <w:b/>
          <w:sz w:val="30"/>
          <w:szCs w:val="30"/>
        </w:rPr>
        <w:t>PHIẾU KIỂM ĐỊNH MÁY THỦY CHUẨN</w:t>
      </w:r>
    </w:p>
    <w:p w14:paraId="498CC661" w14:textId="77777777" w:rsidR="00AF78F9" w:rsidRPr="0055715C" w:rsidRDefault="00AF78F9" w:rsidP="00AF78F9">
      <w:pPr>
        <w:rPr>
          <w:sz w:val="24"/>
        </w:rPr>
      </w:pPr>
    </w:p>
    <w:p w14:paraId="38A34D42" w14:textId="77777777" w:rsidR="00AF78F9" w:rsidRPr="0055715C" w:rsidRDefault="00AF78F9" w:rsidP="00AF78F9">
      <w:pPr>
        <w:tabs>
          <w:tab w:val="left" w:leader="dot" w:pos="9072"/>
        </w:tabs>
        <w:spacing w:line="288" w:lineRule="auto"/>
        <w:rPr>
          <w:sz w:val="10"/>
          <w:szCs w:val="10"/>
          <w:lang w:val="nb-NO"/>
        </w:rPr>
      </w:pPr>
      <w:r w:rsidRPr="0055715C">
        <w:rPr>
          <w:sz w:val="24"/>
          <w:lang w:val="nb-NO"/>
        </w:rPr>
        <w:t xml:space="preserve"> </w:t>
      </w:r>
    </w:p>
    <w:p w14:paraId="6BD7A488" w14:textId="77777777" w:rsidR="00AF78F9" w:rsidRDefault="00AF78F9" w:rsidP="00AF78F9">
      <w:pPr>
        <w:tabs>
          <w:tab w:val="left" w:leader="dot" w:pos="5529"/>
          <w:tab w:val="left" w:leader="dot" w:pos="9072"/>
        </w:tabs>
        <w:spacing w:line="288" w:lineRule="auto"/>
        <w:rPr>
          <w:sz w:val="10"/>
          <w:szCs w:val="10"/>
        </w:rPr>
      </w:pPr>
      <w:r w:rsidRPr="0055715C">
        <w:rPr>
          <w:sz w:val="24"/>
        </w:rPr>
        <w:t>Tên máy:</w:t>
      </w:r>
      <w:r w:rsidRPr="0055715C">
        <w:rPr>
          <w:sz w:val="10"/>
          <w:szCs w:val="10"/>
        </w:rPr>
        <w:tab/>
      </w:r>
      <w:r w:rsidRPr="0055715C">
        <w:rPr>
          <w:sz w:val="24"/>
        </w:rPr>
        <w:t xml:space="preserve"> Số máy:</w:t>
      </w:r>
      <w:r w:rsidRPr="0055715C">
        <w:rPr>
          <w:sz w:val="10"/>
          <w:szCs w:val="10"/>
        </w:rPr>
        <w:tab/>
      </w:r>
    </w:p>
    <w:p w14:paraId="4ACFE127" w14:textId="77777777" w:rsidR="00F45875" w:rsidRPr="0055715C" w:rsidRDefault="00F45875" w:rsidP="00F45875">
      <w:pPr>
        <w:tabs>
          <w:tab w:val="left" w:leader="dot" w:pos="5529"/>
          <w:tab w:val="left" w:leader="dot" w:pos="9072"/>
        </w:tabs>
        <w:spacing w:line="288" w:lineRule="auto"/>
        <w:rPr>
          <w:sz w:val="10"/>
          <w:szCs w:val="10"/>
        </w:rPr>
      </w:pPr>
      <w:r>
        <w:rPr>
          <w:sz w:val="24"/>
        </w:rPr>
        <w:t>Nhà</w:t>
      </w:r>
      <w:r w:rsidRPr="0055715C">
        <w:rPr>
          <w:sz w:val="24"/>
        </w:rPr>
        <w:t xml:space="preserve"> sản xuất:</w:t>
      </w:r>
      <w:r w:rsidRPr="0055715C">
        <w:rPr>
          <w:sz w:val="10"/>
          <w:szCs w:val="10"/>
        </w:rPr>
        <w:tab/>
      </w:r>
      <w:r w:rsidRPr="0055715C">
        <w:rPr>
          <w:sz w:val="24"/>
        </w:rPr>
        <w:t xml:space="preserve"> </w:t>
      </w:r>
    </w:p>
    <w:p w14:paraId="23FD76CD" w14:textId="77777777" w:rsidR="00AF78F9" w:rsidRPr="0055715C" w:rsidRDefault="00AF78F9" w:rsidP="00AF78F9">
      <w:pPr>
        <w:tabs>
          <w:tab w:val="left" w:leader="dot" w:pos="9072"/>
        </w:tabs>
        <w:spacing w:line="288" w:lineRule="auto"/>
        <w:rPr>
          <w:sz w:val="10"/>
          <w:szCs w:val="10"/>
        </w:rPr>
      </w:pPr>
      <w:r w:rsidRPr="0055715C">
        <w:rPr>
          <w:sz w:val="24"/>
        </w:rPr>
        <w:t>Đơn vị chủ quản:</w:t>
      </w:r>
      <w:r w:rsidRPr="0055715C">
        <w:rPr>
          <w:sz w:val="10"/>
          <w:szCs w:val="10"/>
        </w:rPr>
        <w:tab/>
      </w:r>
    </w:p>
    <w:p w14:paraId="4DC363F3" w14:textId="77777777" w:rsidR="00AF78F9" w:rsidRPr="0055715C" w:rsidRDefault="00AF78F9" w:rsidP="00AF78F9">
      <w:pPr>
        <w:tabs>
          <w:tab w:val="left" w:leader="dot" w:pos="9072"/>
        </w:tabs>
        <w:spacing w:line="288" w:lineRule="auto"/>
        <w:rPr>
          <w:sz w:val="10"/>
          <w:szCs w:val="10"/>
        </w:rPr>
      </w:pPr>
      <w:r w:rsidRPr="0055715C">
        <w:rPr>
          <w:sz w:val="24"/>
        </w:rPr>
        <w:t>Ngày kiểm định: ngày</w:t>
      </w:r>
      <w:r w:rsidRPr="0055715C">
        <w:rPr>
          <w:sz w:val="10"/>
          <w:szCs w:val="10"/>
        </w:rPr>
        <w:t>............</w:t>
      </w:r>
      <w:r w:rsidRPr="0055715C">
        <w:rPr>
          <w:sz w:val="24"/>
        </w:rPr>
        <w:t>tháng</w:t>
      </w:r>
      <w:r w:rsidRPr="0055715C">
        <w:rPr>
          <w:sz w:val="10"/>
          <w:szCs w:val="10"/>
        </w:rPr>
        <w:t>............</w:t>
      </w:r>
      <w:r w:rsidRPr="0055715C">
        <w:rPr>
          <w:sz w:val="24"/>
        </w:rPr>
        <w:t xml:space="preserve">năm </w:t>
      </w:r>
      <w:r>
        <w:rPr>
          <w:sz w:val="10"/>
          <w:szCs w:val="10"/>
        </w:rPr>
        <w:t>…...</w:t>
      </w:r>
      <w:r w:rsidRPr="0055715C">
        <w:rPr>
          <w:sz w:val="10"/>
          <w:szCs w:val="10"/>
        </w:rPr>
        <w:t>............</w:t>
      </w:r>
      <w:r w:rsidRPr="0055715C">
        <w:rPr>
          <w:sz w:val="24"/>
          <w:szCs w:val="24"/>
        </w:rPr>
        <w:t>;</w:t>
      </w:r>
      <w:r w:rsidRPr="0055715C">
        <w:rPr>
          <w:sz w:val="24"/>
        </w:rPr>
        <w:t xml:space="preserve">  Nơi kiểm định:</w:t>
      </w:r>
      <w:r w:rsidRPr="0055715C">
        <w:rPr>
          <w:sz w:val="10"/>
          <w:szCs w:val="10"/>
        </w:rPr>
        <w:tab/>
      </w:r>
    </w:p>
    <w:p w14:paraId="5BDE3412" w14:textId="77777777" w:rsidR="00AF78F9" w:rsidRPr="0055715C" w:rsidRDefault="00AF78F9" w:rsidP="00AF78F9">
      <w:pPr>
        <w:spacing w:line="288" w:lineRule="auto"/>
        <w:rPr>
          <w:b/>
          <w:sz w:val="24"/>
          <w:lang w:val="nb-NO"/>
        </w:rPr>
      </w:pPr>
      <w:r w:rsidRPr="0055715C">
        <w:rPr>
          <w:b/>
          <w:sz w:val="24"/>
          <w:lang w:val="nb-NO"/>
        </w:rPr>
        <w:t>I</w:t>
      </w:r>
      <w:r w:rsidR="000F6C15">
        <w:rPr>
          <w:b/>
          <w:sz w:val="24"/>
          <w:lang w:val="nb-NO"/>
        </w:rPr>
        <w:t>.</w:t>
      </w:r>
      <w:r w:rsidRPr="0055715C">
        <w:rPr>
          <w:b/>
          <w:sz w:val="24"/>
          <w:lang w:val="nb-NO"/>
        </w:rPr>
        <w:t xml:space="preserve"> Người kiểm định</w:t>
      </w:r>
    </w:p>
    <w:p w14:paraId="76808BB9" w14:textId="77777777" w:rsidR="00AF78F9" w:rsidRPr="0055715C" w:rsidRDefault="00AF78F9" w:rsidP="00AF78F9">
      <w:pPr>
        <w:numPr>
          <w:ilvl w:val="0"/>
          <w:numId w:val="7"/>
        </w:numPr>
        <w:tabs>
          <w:tab w:val="right" w:pos="720"/>
          <w:tab w:val="left" w:leader="dot" w:pos="6804"/>
          <w:tab w:val="left" w:leader="dot" w:pos="9072"/>
        </w:tabs>
        <w:spacing w:line="288" w:lineRule="auto"/>
        <w:rPr>
          <w:sz w:val="24"/>
          <w:lang w:val="nb-NO"/>
        </w:rPr>
      </w:pPr>
      <w:r w:rsidRPr="0055715C">
        <w:rPr>
          <w:sz w:val="24"/>
          <w:lang w:val="nb-NO"/>
        </w:rPr>
        <w:t>Người kiểm định 1 (làm máy)</w:t>
      </w:r>
      <w:r w:rsidRPr="0055715C">
        <w:rPr>
          <w:sz w:val="10"/>
          <w:szCs w:val="10"/>
          <w:lang w:val="nb-NO"/>
        </w:rPr>
        <w:tab/>
      </w:r>
      <w:r w:rsidRPr="0055715C">
        <w:rPr>
          <w:sz w:val="24"/>
          <w:lang w:val="nb-NO"/>
        </w:rPr>
        <w:t>Chức vụ:</w:t>
      </w:r>
      <w:r w:rsidRPr="0055715C">
        <w:rPr>
          <w:sz w:val="10"/>
          <w:szCs w:val="10"/>
          <w:lang w:val="nb-NO"/>
        </w:rPr>
        <w:tab/>
      </w:r>
    </w:p>
    <w:p w14:paraId="3C7D3BB5" w14:textId="77777777" w:rsidR="00AF78F9" w:rsidRPr="0055715C" w:rsidRDefault="00AF78F9" w:rsidP="00AF78F9">
      <w:pPr>
        <w:numPr>
          <w:ilvl w:val="0"/>
          <w:numId w:val="7"/>
        </w:numPr>
        <w:tabs>
          <w:tab w:val="right" w:pos="720"/>
          <w:tab w:val="left" w:leader="dot" w:pos="6804"/>
          <w:tab w:val="left" w:leader="dot" w:pos="9072"/>
        </w:tabs>
        <w:spacing w:line="288" w:lineRule="auto"/>
        <w:rPr>
          <w:sz w:val="24"/>
          <w:lang w:val="nb-NO"/>
        </w:rPr>
      </w:pPr>
      <w:r w:rsidRPr="0055715C">
        <w:rPr>
          <w:sz w:val="24"/>
          <w:lang w:val="nb-NO"/>
        </w:rPr>
        <w:t>Người kiểm định 2 (giám sát/ ghi sổ)</w:t>
      </w:r>
      <w:r w:rsidRPr="0055715C">
        <w:rPr>
          <w:sz w:val="10"/>
          <w:szCs w:val="10"/>
          <w:lang w:val="nb-NO"/>
        </w:rPr>
        <w:tab/>
      </w:r>
      <w:r w:rsidRPr="0055715C">
        <w:rPr>
          <w:sz w:val="24"/>
          <w:lang w:val="nb-NO"/>
        </w:rPr>
        <w:t xml:space="preserve">Chức vụ: </w:t>
      </w:r>
      <w:r w:rsidRPr="0055715C">
        <w:rPr>
          <w:sz w:val="10"/>
          <w:szCs w:val="10"/>
          <w:lang w:val="nb-NO"/>
        </w:rPr>
        <w:tab/>
      </w:r>
      <w:r w:rsidRPr="0055715C">
        <w:rPr>
          <w:sz w:val="24"/>
          <w:lang w:val="nb-NO"/>
        </w:rPr>
        <w:t xml:space="preserve"> </w:t>
      </w:r>
    </w:p>
    <w:p w14:paraId="2B686034" w14:textId="77777777" w:rsidR="00AF78F9" w:rsidRPr="0055715C" w:rsidRDefault="00AF78F9" w:rsidP="00AF78F9">
      <w:pPr>
        <w:spacing w:line="288" w:lineRule="auto"/>
        <w:rPr>
          <w:b/>
          <w:sz w:val="24"/>
        </w:rPr>
      </w:pPr>
      <w:r w:rsidRPr="0055715C">
        <w:rPr>
          <w:b/>
          <w:sz w:val="24"/>
        </w:rPr>
        <w:t>II</w:t>
      </w:r>
      <w:r w:rsidR="000F6C15">
        <w:rPr>
          <w:b/>
          <w:sz w:val="24"/>
        </w:rPr>
        <w:t>.</w:t>
      </w:r>
      <w:r w:rsidRPr="0055715C">
        <w:rPr>
          <w:b/>
          <w:sz w:val="24"/>
        </w:rPr>
        <w:t xml:space="preserve"> Trình tự kiểm định</w:t>
      </w:r>
    </w:p>
    <w:p w14:paraId="5E3F6F60" w14:textId="77777777" w:rsidR="00AF78F9" w:rsidRPr="0055715C" w:rsidRDefault="00AF78F9" w:rsidP="00AF78F9">
      <w:pPr>
        <w:numPr>
          <w:ilvl w:val="0"/>
          <w:numId w:val="8"/>
        </w:numPr>
        <w:spacing w:line="288" w:lineRule="auto"/>
        <w:rPr>
          <w:sz w:val="24"/>
        </w:rPr>
      </w:pPr>
      <w:r w:rsidRPr="0055715C">
        <w:rPr>
          <w:sz w:val="24"/>
        </w:rPr>
        <w:t>Kiểm tra tình trạng chung của máy</w:t>
      </w:r>
    </w:p>
    <w:p w14:paraId="42A09077" w14:textId="77777777" w:rsidR="00AF78F9" w:rsidRPr="0055715C" w:rsidRDefault="00AF78F9" w:rsidP="00AF78F9">
      <w:pPr>
        <w:tabs>
          <w:tab w:val="left" w:leader="dot" w:pos="8931"/>
        </w:tabs>
        <w:spacing w:before="60" w:after="60"/>
        <w:ind w:left="720"/>
        <w:rPr>
          <w:sz w:val="16"/>
          <w:szCs w:val="16"/>
        </w:rPr>
      </w:pPr>
      <w:r w:rsidRPr="0055715C">
        <w:rPr>
          <w:sz w:val="16"/>
          <w:szCs w:val="16"/>
        </w:rPr>
        <w:tab/>
      </w:r>
    </w:p>
    <w:p w14:paraId="24D2EFDC" w14:textId="77777777" w:rsidR="00AF78F9" w:rsidRPr="0055715C" w:rsidRDefault="00AF78F9" w:rsidP="00AF78F9">
      <w:pPr>
        <w:tabs>
          <w:tab w:val="left" w:leader="dot" w:pos="8931"/>
        </w:tabs>
        <w:spacing w:before="60" w:after="60"/>
        <w:ind w:left="720"/>
        <w:rPr>
          <w:sz w:val="16"/>
          <w:szCs w:val="16"/>
        </w:rPr>
      </w:pPr>
      <w:r w:rsidRPr="0055715C">
        <w:rPr>
          <w:sz w:val="16"/>
          <w:szCs w:val="16"/>
        </w:rPr>
        <w:tab/>
      </w:r>
    </w:p>
    <w:p w14:paraId="4B48A177" w14:textId="77777777" w:rsidR="00AF78F9" w:rsidRPr="0055715C" w:rsidRDefault="00AF78F9" w:rsidP="00AF78F9">
      <w:pPr>
        <w:numPr>
          <w:ilvl w:val="0"/>
          <w:numId w:val="8"/>
        </w:numPr>
        <w:rPr>
          <w:sz w:val="24"/>
        </w:rPr>
      </w:pPr>
      <w:r w:rsidRPr="0055715C">
        <w:rPr>
          <w:sz w:val="24"/>
        </w:rPr>
        <w:t>Kiểm định sai số góc i:</w:t>
      </w:r>
    </w:p>
    <w:p w14:paraId="3C672434" w14:textId="77777777" w:rsidR="00187CE2" w:rsidRPr="0055715C" w:rsidRDefault="00187CE2" w:rsidP="00187CE2">
      <w:pPr>
        <w:rPr>
          <w:rFonts w:ascii=".VnTime" w:hAnsi=".VnTime"/>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5"/>
        <w:gridCol w:w="1290"/>
        <w:gridCol w:w="1291"/>
        <w:gridCol w:w="1291"/>
        <w:gridCol w:w="1310"/>
        <w:gridCol w:w="1290"/>
        <w:gridCol w:w="1295"/>
      </w:tblGrid>
      <w:tr w:rsidR="00AF78F9" w:rsidRPr="0055715C" w14:paraId="5085CD01" w14:textId="77777777" w:rsidTr="00C10CA1">
        <w:tc>
          <w:tcPr>
            <w:tcW w:w="1326" w:type="dxa"/>
          </w:tcPr>
          <w:p w14:paraId="5BE4ADCA" w14:textId="77777777" w:rsidR="00AF78F9" w:rsidRPr="0055715C" w:rsidRDefault="00AF78F9" w:rsidP="00C10CA1">
            <w:pPr>
              <w:jc w:val="center"/>
              <w:rPr>
                <w:rFonts w:ascii=".VnTime" w:hAnsi=".VnTime"/>
                <w:sz w:val="24"/>
              </w:rPr>
            </w:pPr>
            <w:r w:rsidRPr="0055715C">
              <w:rPr>
                <w:sz w:val="24"/>
              </w:rPr>
              <w:t>Lần đo</w:t>
            </w:r>
          </w:p>
        </w:tc>
        <w:tc>
          <w:tcPr>
            <w:tcW w:w="1327" w:type="dxa"/>
          </w:tcPr>
          <w:p w14:paraId="6EEC027C" w14:textId="77777777" w:rsidR="00AF78F9" w:rsidRPr="0055715C" w:rsidRDefault="00AF78F9" w:rsidP="00C10CA1">
            <w:pPr>
              <w:jc w:val="center"/>
              <w:rPr>
                <w:rFonts w:ascii=".VnTime" w:hAnsi=".VnTime"/>
                <w:sz w:val="24"/>
              </w:rPr>
            </w:pPr>
            <w:r w:rsidRPr="0055715C">
              <w:rPr>
                <w:sz w:val="24"/>
              </w:rPr>
              <w:t>a1</w:t>
            </w:r>
          </w:p>
        </w:tc>
        <w:tc>
          <w:tcPr>
            <w:tcW w:w="1327" w:type="dxa"/>
          </w:tcPr>
          <w:p w14:paraId="6F2842A9" w14:textId="77777777" w:rsidR="00AF78F9" w:rsidRPr="0055715C" w:rsidRDefault="00AF78F9" w:rsidP="00C10CA1">
            <w:pPr>
              <w:jc w:val="center"/>
              <w:rPr>
                <w:rFonts w:ascii=".VnTime" w:hAnsi=".VnTime"/>
                <w:sz w:val="24"/>
              </w:rPr>
            </w:pPr>
            <w:r w:rsidRPr="0055715C">
              <w:rPr>
                <w:sz w:val="24"/>
              </w:rPr>
              <w:t>b1</w:t>
            </w:r>
          </w:p>
        </w:tc>
        <w:tc>
          <w:tcPr>
            <w:tcW w:w="1327" w:type="dxa"/>
          </w:tcPr>
          <w:p w14:paraId="769231B8" w14:textId="77777777" w:rsidR="00AF78F9" w:rsidRPr="0055715C" w:rsidRDefault="00AF78F9" w:rsidP="00C10CA1">
            <w:pPr>
              <w:jc w:val="center"/>
              <w:rPr>
                <w:rFonts w:ascii=".VnTime" w:hAnsi=".VnTime"/>
                <w:sz w:val="24"/>
              </w:rPr>
            </w:pPr>
            <w:r w:rsidRPr="0055715C">
              <w:rPr>
                <w:sz w:val="24"/>
              </w:rPr>
              <w:t>b2</w:t>
            </w:r>
          </w:p>
        </w:tc>
        <w:tc>
          <w:tcPr>
            <w:tcW w:w="1327" w:type="dxa"/>
          </w:tcPr>
          <w:p w14:paraId="618A6870" w14:textId="77777777" w:rsidR="00AF78F9" w:rsidRPr="0055715C" w:rsidRDefault="00AF78F9" w:rsidP="0052536C">
            <w:pPr>
              <w:jc w:val="center"/>
              <w:rPr>
                <w:sz w:val="24"/>
              </w:rPr>
            </w:pPr>
            <w:r w:rsidRPr="0055715C">
              <w:rPr>
                <w:sz w:val="24"/>
              </w:rPr>
              <w:t>a2'</w:t>
            </w:r>
          </w:p>
          <w:p w14:paraId="15D56FA0" w14:textId="77777777" w:rsidR="00AF78F9" w:rsidRPr="0055715C" w:rsidRDefault="00AF78F9" w:rsidP="00C10CA1">
            <w:pPr>
              <w:jc w:val="center"/>
              <w:rPr>
                <w:rFonts w:ascii=".VnTime" w:hAnsi=".VnTime"/>
                <w:sz w:val="24"/>
              </w:rPr>
            </w:pPr>
            <w:r w:rsidRPr="0055715C">
              <w:rPr>
                <w:sz w:val="24"/>
              </w:rPr>
              <w:t>(a1-b1+b2)</w:t>
            </w:r>
          </w:p>
        </w:tc>
        <w:tc>
          <w:tcPr>
            <w:tcW w:w="1327" w:type="dxa"/>
          </w:tcPr>
          <w:p w14:paraId="382805EC" w14:textId="77777777" w:rsidR="00AF78F9" w:rsidRPr="0055715C" w:rsidRDefault="00AF78F9" w:rsidP="00C10CA1">
            <w:pPr>
              <w:jc w:val="center"/>
              <w:rPr>
                <w:rFonts w:ascii=".VnTime" w:hAnsi=".VnTime"/>
                <w:sz w:val="24"/>
              </w:rPr>
            </w:pPr>
            <w:r w:rsidRPr="0055715C">
              <w:rPr>
                <w:sz w:val="24"/>
              </w:rPr>
              <w:t>a2</w:t>
            </w:r>
          </w:p>
        </w:tc>
        <w:tc>
          <w:tcPr>
            <w:tcW w:w="1327" w:type="dxa"/>
          </w:tcPr>
          <w:p w14:paraId="7277FC6F" w14:textId="77777777" w:rsidR="00AF78F9" w:rsidRPr="0055715C" w:rsidRDefault="00AF78F9" w:rsidP="0052536C">
            <w:pPr>
              <w:jc w:val="center"/>
              <w:rPr>
                <w:sz w:val="24"/>
              </w:rPr>
            </w:pPr>
            <w:r w:rsidRPr="0055715C">
              <w:rPr>
                <w:sz w:val="24"/>
                <w:szCs w:val="24"/>
              </w:rPr>
              <w:sym w:font="Symbol" w:char="F044"/>
            </w:r>
            <w:r w:rsidRPr="0055715C">
              <w:rPr>
                <w:sz w:val="24"/>
              </w:rPr>
              <w:t>h</w:t>
            </w:r>
          </w:p>
          <w:p w14:paraId="001C1607" w14:textId="77777777" w:rsidR="00AF78F9" w:rsidRPr="0055715C" w:rsidRDefault="00AF78F9" w:rsidP="00C10CA1">
            <w:pPr>
              <w:jc w:val="center"/>
              <w:rPr>
                <w:rFonts w:ascii=".VnTime" w:hAnsi=".VnTime"/>
                <w:sz w:val="24"/>
              </w:rPr>
            </w:pPr>
            <w:r w:rsidRPr="0055715C">
              <w:rPr>
                <w:sz w:val="24"/>
              </w:rPr>
              <w:t>(a2' - a2)</w:t>
            </w:r>
          </w:p>
        </w:tc>
      </w:tr>
      <w:tr w:rsidR="00AF78F9" w:rsidRPr="0055715C" w14:paraId="6D5C22CA" w14:textId="77777777" w:rsidTr="00C10CA1">
        <w:tc>
          <w:tcPr>
            <w:tcW w:w="1326" w:type="dxa"/>
          </w:tcPr>
          <w:p w14:paraId="38167DA0" w14:textId="77777777" w:rsidR="00AF78F9" w:rsidRPr="0055715C" w:rsidRDefault="00AF78F9" w:rsidP="00C10CA1">
            <w:pPr>
              <w:jc w:val="center"/>
              <w:rPr>
                <w:rFonts w:ascii=".VnTime" w:hAnsi=".VnTime"/>
                <w:sz w:val="24"/>
              </w:rPr>
            </w:pPr>
            <w:r w:rsidRPr="0055715C">
              <w:rPr>
                <w:sz w:val="24"/>
              </w:rPr>
              <w:t>1</w:t>
            </w:r>
          </w:p>
        </w:tc>
        <w:tc>
          <w:tcPr>
            <w:tcW w:w="1327" w:type="dxa"/>
          </w:tcPr>
          <w:p w14:paraId="51DE3851" w14:textId="77777777" w:rsidR="00AF78F9" w:rsidRPr="0055715C" w:rsidRDefault="00AF78F9" w:rsidP="00DB1DFC">
            <w:pPr>
              <w:rPr>
                <w:rFonts w:ascii=".VnTime" w:hAnsi=".VnTime"/>
                <w:sz w:val="24"/>
              </w:rPr>
            </w:pPr>
          </w:p>
        </w:tc>
        <w:tc>
          <w:tcPr>
            <w:tcW w:w="1327" w:type="dxa"/>
          </w:tcPr>
          <w:p w14:paraId="5523696B" w14:textId="77777777" w:rsidR="00AF78F9" w:rsidRPr="0055715C" w:rsidRDefault="00AF78F9" w:rsidP="00DB1DFC">
            <w:pPr>
              <w:rPr>
                <w:rFonts w:ascii=".VnTime" w:hAnsi=".VnTime"/>
                <w:sz w:val="24"/>
              </w:rPr>
            </w:pPr>
          </w:p>
        </w:tc>
        <w:tc>
          <w:tcPr>
            <w:tcW w:w="1327" w:type="dxa"/>
          </w:tcPr>
          <w:p w14:paraId="4A902096" w14:textId="77777777" w:rsidR="00AF78F9" w:rsidRPr="0055715C" w:rsidRDefault="00AF78F9" w:rsidP="00DB1DFC">
            <w:pPr>
              <w:rPr>
                <w:rFonts w:ascii=".VnTime" w:hAnsi=".VnTime"/>
                <w:sz w:val="24"/>
              </w:rPr>
            </w:pPr>
          </w:p>
        </w:tc>
        <w:tc>
          <w:tcPr>
            <w:tcW w:w="1327" w:type="dxa"/>
          </w:tcPr>
          <w:p w14:paraId="163EF7DB" w14:textId="77777777" w:rsidR="00AF78F9" w:rsidRPr="0055715C" w:rsidRDefault="00AF78F9" w:rsidP="00DB1DFC">
            <w:pPr>
              <w:rPr>
                <w:rFonts w:ascii=".VnTime" w:hAnsi=".VnTime"/>
                <w:sz w:val="24"/>
              </w:rPr>
            </w:pPr>
          </w:p>
        </w:tc>
        <w:tc>
          <w:tcPr>
            <w:tcW w:w="1327" w:type="dxa"/>
          </w:tcPr>
          <w:p w14:paraId="08B74C7A" w14:textId="77777777" w:rsidR="00AF78F9" w:rsidRPr="0055715C" w:rsidRDefault="00AF78F9" w:rsidP="00DB1DFC">
            <w:pPr>
              <w:rPr>
                <w:rFonts w:ascii=".VnTime" w:hAnsi=".VnTime"/>
                <w:sz w:val="24"/>
              </w:rPr>
            </w:pPr>
          </w:p>
        </w:tc>
        <w:tc>
          <w:tcPr>
            <w:tcW w:w="1327" w:type="dxa"/>
          </w:tcPr>
          <w:p w14:paraId="7AFD9578" w14:textId="77777777" w:rsidR="00AF78F9" w:rsidRPr="0055715C" w:rsidRDefault="00AF78F9" w:rsidP="00DB1DFC">
            <w:pPr>
              <w:rPr>
                <w:rFonts w:ascii=".VnTime" w:hAnsi=".VnTime"/>
                <w:sz w:val="24"/>
              </w:rPr>
            </w:pPr>
          </w:p>
        </w:tc>
      </w:tr>
      <w:tr w:rsidR="00AF78F9" w:rsidRPr="0055715C" w14:paraId="7A3F83E7" w14:textId="77777777" w:rsidTr="00C10CA1">
        <w:tc>
          <w:tcPr>
            <w:tcW w:w="1326" w:type="dxa"/>
          </w:tcPr>
          <w:p w14:paraId="02AF8584" w14:textId="77777777" w:rsidR="00AF78F9" w:rsidRPr="0055715C" w:rsidRDefault="00AF78F9" w:rsidP="00C10CA1">
            <w:pPr>
              <w:jc w:val="center"/>
              <w:rPr>
                <w:rFonts w:ascii=".VnTime" w:hAnsi=".VnTime"/>
                <w:sz w:val="24"/>
              </w:rPr>
            </w:pPr>
            <w:r w:rsidRPr="0055715C">
              <w:rPr>
                <w:sz w:val="24"/>
              </w:rPr>
              <w:t>2</w:t>
            </w:r>
          </w:p>
        </w:tc>
        <w:tc>
          <w:tcPr>
            <w:tcW w:w="1327" w:type="dxa"/>
          </w:tcPr>
          <w:p w14:paraId="22A1BC3F" w14:textId="77777777" w:rsidR="00AF78F9" w:rsidRPr="0055715C" w:rsidRDefault="00AF78F9" w:rsidP="00DB1DFC">
            <w:pPr>
              <w:rPr>
                <w:rFonts w:ascii=".VnTime" w:hAnsi=".VnTime"/>
                <w:sz w:val="24"/>
              </w:rPr>
            </w:pPr>
          </w:p>
        </w:tc>
        <w:tc>
          <w:tcPr>
            <w:tcW w:w="1327" w:type="dxa"/>
          </w:tcPr>
          <w:p w14:paraId="31BF8592" w14:textId="77777777" w:rsidR="00AF78F9" w:rsidRPr="0055715C" w:rsidRDefault="00AF78F9" w:rsidP="00DB1DFC">
            <w:pPr>
              <w:rPr>
                <w:rFonts w:ascii=".VnTime" w:hAnsi=".VnTime"/>
                <w:sz w:val="24"/>
              </w:rPr>
            </w:pPr>
          </w:p>
        </w:tc>
        <w:tc>
          <w:tcPr>
            <w:tcW w:w="1327" w:type="dxa"/>
          </w:tcPr>
          <w:p w14:paraId="1B7403DD" w14:textId="77777777" w:rsidR="00AF78F9" w:rsidRPr="0055715C" w:rsidRDefault="00AF78F9" w:rsidP="00DB1DFC">
            <w:pPr>
              <w:rPr>
                <w:rFonts w:ascii=".VnTime" w:hAnsi=".VnTime"/>
                <w:sz w:val="24"/>
              </w:rPr>
            </w:pPr>
          </w:p>
        </w:tc>
        <w:tc>
          <w:tcPr>
            <w:tcW w:w="1327" w:type="dxa"/>
          </w:tcPr>
          <w:p w14:paraId="4CC4F63F" w14:textId="77777777" w:rsidR="00AF78F9" w:rsidRPr="0055715C" w:rsidRDefault="00AF78F9" w:rsidP="00DB1DFC">
            <w:pPr>
              <w:rPr>
                <w:rFonts w:ascii=".VnTime" w:hAnsi=".VnTime"/>
                <w:sz w:val="24"/>
              </w:rPr>
            </w:pPr>
          </w:p>
        </w:tc>
        <w:tc>
          <w:tcPr>
            <w:tcW w:w="1327" w:type="dxa"/>
          </w:tcPr>
          <w:p w14:paraId="3B27BB3C" w14:textId="77777777" w:rsidR="00AF78F9" w:rsidRPr="0055715C" w:rsidRDefault="00AF78F9" w:rsidP="00DB1DFC">
            <w:pPr>
              <w:rPr>
                <w:rFonts w:ascii=".VnTime" w:hAnsi=".VnTime"/>
                <w:sz w:val="24"/>
              </w:rPr>
            </w:pPr>
          </w:p>
        </w:tc>
        <w:tc>
          <w:tcPr>
            <w:tcW w:w="1327" w:type="dxa"/>
          </w:tcPr>
          <w:p w14:paraId="7E46B94C" w14:textId="77777777" w:rsidR="00AF78F9" w:rsidRPr="0055715C" w:rsidRDefault="00AF78F9" w:rsidP="00DB1DFC">
            <w:pPr>
              <w:rPr>
                <w:rFonts w:ascii=".VnTime" w:hAnsi=".VnTime"/>
                <w:sz w:val="24"/>
              </w:rPr>
            </w:pPr>
          </w:p>
        </w:tc>
      </w:tr>
      <w:tr w:rsidR="00AF78F9" w:rsidRPr="0055715C" w14:paraId="7F85F0B3" w14:textId="77777777" w:rsidTr="00C10CA1">
        <w:tc>
          <w:tcPr>
            <w:tcW w:w="1326" w:type="dxa"/>
          </w:tcPr>
          <w:p w14:paraId="71B43950" w14:textId="77777777" w:rsidR="00AF78F9" w:rsidRPr="0055715C" w:rsidRDefault="00AF78F9" w:rsidP="00C10CA1">
            <w:pPr>
              <w:jc w:val="center"/>
              <w:rPr>
                <w:rFonts w:ascii=".VnTime" w:hAnsi=".VnTime"/>
                <w:sz w:val="24"/>
              </w:rPr>
            </w:pPr>
            <w:r w:rsidRPr="0055715C">
              <w:rPr>
                <w:sz w:val="24"/>
              </w:rPr>
              <w:t>3</w:t>
            </w:r>
          </w:p>
        </w:tc>
        <w:tc>
          <w:tcPr>
            <w:tcW w:w="1327" w:type="dxa"/>
          </w:tcPr>
          <w:p w14:paraId="2A07B0C5" w14:textId="77777777" w:rsidR="00AF78F9" w:rsidRPr="0055715C" w:rsidRDefault="00AF78F9" w:rsidP="00DB1DFC">
            <w:pPr>
              <w:rPr>
                <w:rFonts w:ascii=".VnTime" w:hAnsi=".VnTime"/>
                <w:sz w:val="24"/>
              </w:rPr>
            </w:pPr>
          </w:p>
        </w:tc>
        <w:tc>
          <w:tcPr>
            <w:tcW w:w="1327" w:type="dxa"/>
          </w:tcPr>
          <w:p w14:paraId="04152F0A" w14:textId="77777777" w:rsidR="00AF78F9" w:rsidRPr="0055715C" w:rsidRDefault="00AF78F9" w:rsidP="00DB1DFC">
            <w:pPr>
              <w:rPr>
                <w:rFonts w:ascii=".VnTime" w:hAnsi=".VnTime"/>
                <w:sz w:val="24"/>
              </w:rPr>
            </w:pPr>
          </w:p>
        </w:tc>
        <w:tc>
          <w:tcPr>
            <w:tcW w:w="1327" w:type="dxa"/>
          </w:tcPr>
          <w:p w14:paraId="3BBA5253" w14:textId="77777777" w:rsidR="00AF78F9" w:rsidRPr="0055715C" w:rsidRDefault="00AF78F9" w:rsidP="00DB1DFC">
            <w:pPr>
              <w:rPr>
                <w:rFonts w:ascii=".VnTime" w:hAnsi=".VnTime"/>
                <w:sz w:val="24"/>
              </w:rPr>
            </w:pPr>
          </w:p>
        </w:tc>
        <w:tc>
          <w:tcPr>
            <w:tcW w:w="1327" w:type="dxa"/>
          </w:tcPr>
          <w:p w14:paraId="75F4FCC3" w14:textId="77777777" w:rsidR="00AF78F9" w:rsidRPr="0055715C" w:rsidRDefault="00AF78F9" w:rsidP="00DB1DFC">
            <w:pPr>
              <w:rPr>
                <w:rFonts w:ascii=".VnTime" w:hAnsi=".VnTime"/>
                <w:sz w:val="24"/>
              </w:rPr>
            </w:pPr>
          </w:p>
        </w:tc>
        <w:tc>
          <w:tcPr>
            <w:tcW w:w="1327" w:type="dxa"/>
          </w:tcPr>
          <w:p w14:paraId="5291B109" w14:textId="77777777" w:rsidR="00AF78F9" w:rsidRPr="0055715C" w:rsidRDefault="00AF78F9" w:rsidP="00DB1DFC">
            <w:pPr>
              <w:rPr>
                <w:rFonts w:ascii=".VnTime" w:hAnsi=".VnTime"/>
                <w:sz w:val="24"/>
              </w:rPr>
            </w:pPr>
          </w:p>
        </w:tc>
        <w:tc>
          <w:tcPr>
            <w:tcW w:w="1327" w:type="dxa"/>
          </w:tcPr>
          <w:p w14:paraId="3A418B33" w14:textId="77777777" w:rsidR="00AF78F9" w:rsidRPr="0055715C" w:rsidRDefault="00AF78F9" w:rsidP="00DB1DFC">
            <w:pPr>
              <w:rPr>
                <w:rFonts w:ascii=".VnTime" w:hAnsi=".VnTime"/>
                <w:sz w:val="24"/>
              </w:rPr>
            </w:pPr>
          </w:p>
        </w:tc>
      </w:tr>
    </w:tbl>
    <w:p w14:paraId="507006AD" w14:textId="77777777" w:rsidR="000F6C15" w:rsidRPr="0055715C" w:rsidRDefault="00187CE2" w:rsidP="000F6C15">
      <w:pPr>
        <w:rPr>
          <w:sz w:val="24"/>
        </w:rPr>
      </w:pPr>
      <w:r w:rsidRPr="0055715C">
        <w:rPr>
          <w:rFonts w:ascii=".VnTime" w:hAnsi=".VnTime"/>
          <w:sz w:val="24"/>
        </w:rPr>
        <w:tab/>
      </w:r>
      <w:r w:rsidR="000F6C15" w:rsidRPr="0055715C">
        <w:rPr>
          <w:sz w:val="24"/>
        </w:rPr>
        <w:t>i = 206265</w:t>
      </w:r>
      <w:r w:rsidR="000F6C15" w:rsidRPr="0055715C">
        <w:rPr>
          <w:sz w:val="24"/>
          <w:szCs w:val="24"/>
        </w:rPr>
        <w:sym w:font="Symbol" w:char="F044"/>
      </w:r>
      <w:r w:rsidR="000F6C15" w:rsidRPr="0055715C">
        <w:rPr>
          <w:sz w:val="24"/>
        </w:rPr>
        <w:t>h/AB</w:t>
      </w:r>
    </w:p>
    <w:p w14:paraId="74BCFA3A" w14:textId="77777777" w:rsidR="00187CE2" w:rsidRPr="000F6C15" w:rsidRDefault="000F6C15" w:rsidP="000F6C15">
      <w:pPr>
        <w:numPr>
          <w:ilvl w:val="0"/>
          <w:numId w:val="8"/>
        </w:numPr>
        <w:rPr>
          <w:sz w:val="24"/>
        </w:rPr>
      </w:pPr>
      <w:r w:rsidRPr="000F6C15">
        <w:rPr>
          <w:sz w:val="24"/>
        </w:rPr>
        <w:t>Kiểm định sai số bộ tự cân bằng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8"/>
        <w:gridCol w:w="1338"/>
        <w:gridCol w:w="1507"/>
        <w:gridCol w:w="1508"/>
        <w:gridCol w:w="1515"/>
        <w:gridCol w:w="1506"/>
      </w:tblGrid>
      <w:tr w:rsidR="000F6C15" w:rsidRPr="0055715C" w14:paraId="777A8C26" w14:textId="77777777" w:rsidTr="00C10CA1">
        <w:tc>
          <w:tcPr>
            <w:tcW w:w="1728" w:type="dxa"/>
          </w:tcPr>
          <w:p w14:paraId="10D88C0B" w14:textId="77777777" w:rsidR="000F6C15" w:rsidRPr="0055715C" w:rsidRDefault="000F6C15" w:rsidP="00DB1DFC">
            <w:pPr>
              <w:rPr>
                <w:rFonts w:ascii=".VnTime" w:hAnsi=".VnTime"/>
                <w:sz w:val="24"/>
              </w:rPr>
            </w:pPr>
            <w:r w:rsidRPr="0055715C">
              <w:rPr>
                <w:sz w:val="24"/>
              </w:rPr>
              <w:t>Vị trí bọt thủy</w:t>
            </w:r>
          </w:p>
        </w:tc>
        <w:tc>
          <w:tcPr>
            <w:tcW w:w="1368" w:type="dxa"/>
          </w:tcPr>
          <w:p w14:paraId="5E8136F8" w14:textId="77777777" w:rsidR="000F6C15" w:rsidRPr="0055715C" w:rsidRDefault="000F6C15" w:rsidP="00C10CA1">
            <w:pPr>
              <w:jc w:val="center"/>
              <w:rPr>
                <w:rFonts w:ascii=".VnTime" w:hAnsi=".VnTime"/>
                <w:sz w:val="24"/>
              </w:rPr>
            </w:pPr>
            <w:r w:rsidRPr="0055715C">
              <w:rPr>
                <w:sz w:val="24"/>
              </w:rPr>
              <w:t>Giữa</w:t>
            </w:r>
          </w:p>
        </w:tc>
        <w:tc>
          <w:tcPr>
            <w:tcW w:w="1548" w:type="dxa"/>
          </w:tcPr>
          <w:p w14:paraId="1E26B20B" w14:textId="77777777" w:rsidR="000F6C15" w:rsidRPr="0055715C" w:rsidRDefault="000F6C15" w:rsidP="00C10CA1">
            <w:pPr>
              <w:jc w:val="center"/>
              <w:rPr>
                <w:rFonts w:ascii=".VnTime" w:hAnsi=".VnTime"/>
                <w:sz w:val="24"/>
              </w:rPr>
            </w:pPr>
            <w:r w:rsidRPr="0055715C">
              <w:rPr>
                <w:sz w:val="24"/>
              </w:rPr>
              <w:t>Trái</w:t>
            </w:r>
          </w:p>
        </w:tc>
        <w:tc>
          <w:tcPr>
            <w:tcW w:w="1548" w:type="dxa"/>
          </w:tcPr>
          <w:p w14:paraId="4D8923B1" w14:textId="77777777" w:rsidR="000F6C15" w:rsidRPr="0055715C" w:rsidRDefault="000F6C15" w:rsidP="00C10CA1">
            <w:pPr>
              <w:jc w:val="center"/>
              <w:rPr>
                <w:rFonts w:ascii=".VnTime" w:hAnsi=".VnTime"/>
                <w:sz w:val="24"/>
              </w:rPr>
            </w:pPr>
            <w:r w:rsidRPr="0055715C">
              <w:rPr>
                <w:sz w:val="24"/>
              </w:rPr>
              <w:t>Phải</w:t>
            </w:r>
          </w:p>
        </w:tc>
        <w:tc>
          <w:tcPr>
            <w:tcW w:w="1548" w:type="dxa"/>
          </w:tcPr>
          <w:p w14:paraId="212B1305" w14:textId="77777777" w:rsidR="000F6C15" w:rsidRPr="0055715C" w:rsidRDefault="000F6C15" w:rsidP="00C10CA1">
            <w:pPr>
              <w:jc w:val="center"/>
              <w:rPr>
                <w:rFonts w:ascii=".VnTime" w:hAnsi=".VnTime"/>
                <w:sz w:val="24"/>
              </w:rPr>
            </w:pPr>
            <w:r w:rsidRPr="0055715C">
              <w:rPr>
                <w:sz w:val="24"/>
              </w:rPr>
              <w:t>Trước</w:t>
            </w:r>
          </w:p>
        </w:tc>
        <w:tc>
          <w:tcPr>
            <w:tcW w:w="1548" w:type="dxa"/>
          </w:tcPr>
          <w:p w14:paraId="0C8578DE" w14:textId="77777777" w:rsidR="000F6C15" w:rsidRPr="0055715C" w:rsidRDefault="000F6C15" w:rsidP="00C10CA1">
            <w:pPr>
              <w:jc w:val="center"/>
              <w:rPr>
                <w:rFonts w:ascii=".VnTime" w:hAnsi=".VnTime"/>
                <w:sz w:val="24"/>
              </w:rPr>
            </w:pPr>
            <w:r w:rsidRPr="0055715C">
              <w:rPr>
                <w:sz w:val="24"/>
              </w:rPr>
              <w:t>Sau</w:t>
            </w:r>
          </w:p>
        </w:tc>
      </w:tr>
      <w:tr w:rsidR="000F6C15" w:rsidRPr="0055715C" w14:paraId="679F5603" w14:textId="77777777" w:rsidTr="00C10CA1">
        <w:tc>
          <w:tcPr>
            <w:tcW w:w="1728" w:type="dxa"/>
          </w:tcPr>
          <w:p w14:paraId="335F9427" w14:textId="77777777" w:rsidR="000F6C15" w:rsidRPr="0055715C" w:rsidRDefault="000F6C15" w:rsidP="00DB1DFC">
            <w:pPr>
              <w:rPr>
                <w:rFonts w:ascii=".VnTime" w:hAnsi=".VnTime"/>
                <w:sz w:val="24"/>
              </w:rPr>
            </w:pPr>
            <w:r w:rsidRPr="0055715C">
              <w:rPr>
                <w:sz w:val="24"/>
              </w:rPr>
              <w:t>Mia sau</w:t>
            </w:r>
          </w:p>
        </w:tc>
        <w:tc>
          <w:tcPr>
            <w:tcW w:w="1368" w:type="dxa"/>
          </w:tcPr>
          <w:p w14:paraId="74C369DE" w14:textId="77777777" w:rsidR="000F6C15" w:rsidRPr="0055715C" w:rsidRDefault="000F6C15" w:rsidP="00DB1DFC">
            <w:pPr>
              <w:rPr>
                <w:rFonts w:ascii=".VnTime" w:hAnsi=".VnTime"/>
                <w:sz w:val="24"/>
              </w:rPr>
            </w:pPr>
          </w:p>
        </w:tc>
        <w:tc>
          <w:tcPr>
            <w:tcW w:w="1548" w:type="dxa"/>
          </w:tcPr>
          <w:p w14:paraId="07C1515A" w14:textId="77777777" w:rsidR="000F6C15" w:rsidRPr="0055715C" w:rsidRDefault="000F6C15" w:rsidP="00DB1DFC">
            <w:pPr>
              <w:rPr>
                <w:rFonts w:ascii=".VnTime" w:hAnsi=".VnTime"/>
                <w:sz w:val="24"/>
              </w:rPr>
            </w:pPr>
          </w:p>
        </w:tc>
        <w:tc>
          <w:tcPr>
            <w:tcW w:w="1548" w:type="dxa"/>
          </w:tcPr>
          <w:p w14:paraId="1E5AAC29" w14:textId="77777777" w:rsidR="000F6C15" w:rsidRPr="0055715C" w:rsidRDefault="000F6C15" w:rsidP="00DB1DFC">
            <w:pPr>
              <w:rPr>
                <w:rFonts w:ascii=".VnTime" w:hAnsi=".VnTime"/>
                <w:sz w:val="24"/>
              </w:rPr>
            </w:pPr>
          </w:p>
        </w:tc>
        <w:tc>
          <w:tcPr>
            <w:tcW w:w="1548" w:type="dxa"/>
          </w:tcPr>
          <w:p w14:paraId="178B58CB" w14:textId="77777777" w:rsidR="000F6C15" w:rsidRPr="0055715C" w:rsidRDefault="000F6C15" w:rsidP="00DB1DFC">
            <w:pPr>
              <w:rPr>
                <w:rFonts w:ascii=".VnTime" w:hAnsi=".VnTime"/>
                <w:sz w:val="24"/>
              </w:rPr>
            </w:pPr>
          </w:p>
        </w:tc>
        <w:tc>
          <w:tcPr>
            <w:tcW w:w="1548" w:type="dxa"/>
          </w:tcPr>
          <w:p w14:paraId="57DA2A8D" w14:textId="77777777" w:rsidR="000F6C15" w:rsidRPr="0055715C" w:rsidRDefault="000F6C15" w:rsidP="00DB1DFC">
            <w:pPr>
              <w:rPr>
                <w:rFonts w:ascii=".VnTime" w:hAnsi=".VnTime"/>
                <w:sz w:val="24"/>
              </w:rPr>
            </w:pPr>
          </w:p>
        </w:tc>
      </w:tr>
      <w:tr w:rsidR="000F6C15" w:rsidRPr="0055715C" w14:paraId="393C0F43" w14:textId="77777777" w:rsidTr="00C10CA1">
        <w:tc>
          <w:tcPr>
            <w:tcW w:w="1728" w:type="dxa"/>
          </w:tcPr>
          <w:p w14:paraId="66B3956B" w14:textId="77777777" w:rsidR="000F6C15" w:rsidRPr="0055715C" w:rsidRDefault="000F6C15" w:rsidP="00DB1DFC">
            <w:pPr>
              <w:rPr>
                <w:rFonts w:ascii=".VnTime" w:hAnsi=".VnTime"/>
                <w:sz w:val="24"/>
              </w:rPr>
            </w:pPr>
            <w:r w:rsidRPr="0055715C">
              <w:rPr>
                <w:sz w:val="24"/>
              </w:rPr>
              <w:t>Mia trước</w:t>
            </w:r>
          </w:p>
        </w:tc>
        <w:tc>
          <w:tcPr>
            <w:tcW w:w="1368" w:type="dxa"/>
          </w:tcPr>
          <w:p w14:paraId="12780C08" w14:textId="77777777" w:rsidR="000F6C15" w:rsidRPr="0055715C" w:rsidRDefault="000F6C15" w:rsidP="00DB1DFC">
            <w:pPr>
              <w:rPr>
                <w:rFonts w:ascii=".VnTime" w:hAnsi=".VnTime"/>
                <w:sz w:val="24"/>
              </w:rPr>
            </w:pPr>
          </w:p>
        </w:tc>
        <w:tc>
          <w:tcPr>
            <w:tcW w:w="1548" w:type="dxa"/>
          </w:tcPr>
          <w:p w14:paraId="22724070" w14:textId="77777777" w:rsidR="000F6C15" w:rsidRPr="0055715C" w:rsidRDefault="000F6C15" w:rsidP="00DB1DFC">
            <w:pPr>
              <w:rPr>
                <w:rFonts w:ascii=".VnTime" w:hAnsi=".VnTime"/>
                <w:sz w:val="24"/>
              </w:rPr>
            </w:pPr>
          </w:p>
        </w:tc>
        <w:tc>
          <w:tcPr>
            <w:tcW w:w="1548" w:type="dxa"/>
          </w:tcPr>
          <w:p w14:paraId="141EBEA4" w14:textId="77777777" w:rsidR="000F6C15" w:rsidRPr="0055715C" w:rsidRDefault="000F6C15" w:rsidP="00DB1DFC">
            <w:pPr>
              <w:rPr>
                <w:rFonts w:ascii=".VnTime" w:hAnsi=".VnTime"/>
                <w:sz w:val="24"/>
              </w:rPr>
            </w:pPr>
          </w:p>
        </w:tc>
        <w:tc>
          <w:tcPr>
            <w:tcW w:w="1548" w:type="dxa"/>
          </w:tcPr>
          <w:p w14:paraId="7A8444A9" w14:textId="77777777" w:rsidR="000F6C15" w:rsidRPr="0055715C" w:rsidRDefault="000F6C15" w:rsidP="00DB1DFC">
            <w:pPr>
              <w:rPr>
                <w:rFonts w:ascii=".VnTime" w:hAnsi=".VnTime"/>
                <w:sz w:val="24"/>
              </w:rPr>
            </w:pPr>
          </w:p>
        </w:tc>
        <w:tc>
          <w:tcPr>
            <w:tcW w:w="1548" w:type="dxa"/>
          </w:tcPr>
          <w:p w14:paraId="3F4AF23E" w14:textId="77777777" w:rsidR="000F6C15" w:rsidRPr="0055715C" w:rsidRDefault="000F6C15" w:rsidP="00DB1DFC">
            <w:pPr>
              <w:rPr>
                <w:rFonts w:ascii=".VnTime" w:hAnsi=".VnTime"/>
                <w:sz w:val="24"/>
              </w:rPr>
            </w:pPr>
          </w:p>
        </w:tc>
      </w:tr>
      <w:tr w:rsidR="000F6C15" w:rsidRPr="0055715C" w14:paraId="2C88291D" w14:textId="77777777" w:rsidTr="00C10CA1">
        <w:tc>
          <w:tcPr>
            <w:tcW w:w="1728" w:type="dxa"/>
          </w:tcPr>
          <w:p w14:paraId="502255E8" w14:textId="77777777" w:rsidR="000F6C15" w:rsidRPr="0055715C" w:rsidRDefault="000F6C15" w:rsidP="00DB1DFC">
            <w:pPr>
              <w:rPr>
                <w:rFonts w:ascii=".VnTime" w:hAnsi=".VnTime"/>
                <w:sz w:val="24"/>
              </w:rPr>
            </w:pPr>
            <w:r w:rsidRPr="0055715C">
              <w:rPr>
                <w:sz w:val="24"/>
              </w:rPr>
              <w:t>Chênh cao</w:t>
            </w:r>
          </w:p>
        </w:tc>
        <w:tc>
          <w:tcPr>
            <w:tcW w:w="1368" w:type="dxa"/>
          </w:tcPr>
          <w:p w14:paraId="50467395" w14:textId="77777777" w:rsidR="000F6C15" w:rsidRPr="0055715C" w:rsidRDefault="000F6C15" w:rsidP="00DB1DFC">
            <w:pPr>
              <w:rPr>
                <w:rFonts w:ascii=".VnTime" w:hAnsi=".VnTime"/>
                <w:sz w:val="24"/>
              </w:rPr>
            </w:pPr>
            <w:r w:rsidRPr="0055715C">
              <w:rPr>
                <w:sz w:val="24"/>
                <w:szCs w:val="24"/>
              </w:rPr>
              <w:sym w:font="Symbol" w:char="F044"/>
            </w:r>
            <w:r w:rsidRPr="0055715C">
              <w:rPr>
                <w:sz w:val="24"/>
              </w:rPr>
              <w:t>h1</w:t>
            </w:r>
          </w:p>
        </w:tc>
        <w:tc>
          <w:tcPr>
            <w:tcW w:w="1548" w:type="dxa"/>
          </w:tcPr>
          <w:p w14:paraId="39CCEDDA" w14:textId="77777777" w:rsidR="000F6C15" w:rsidRPr="0055715C" w:rsidRDefault="000F6C15" w:rsidP="00DB1DFC">
            <w:pPr>
              <w:rPr>
                <w:rFonts w:ascii=".VnTime" w:hAnsi=".VnTime"/>
                <w:sz w:val="24"/>
              </w:rPr>
            </w:pPr>
            <w:r w:rsidRPr="0055715C">
              <w:rPr>
                <w:sz w:val="24"/>
                <w:szCs w:val="24"/>
              </w:rPr>
              <w:sym w:font="Symbol" w:char="F044"/>
            </w:r>
            <w:r w:rsidRPr="0055715C">
              <w:rPr>
                <w:sz w:val="24"/>
              </w:rPr>
              <w:t>h2</w:t>
            </w:r>
          </w:p>
        </w:tc>
        <w:tc>
          <w:tcPr>
            <w:tcW w:w="1548" w:type="dxa"/>
          </w:tcPr>
          <w:p w14:paraId="05CD8C0E" w14:textId="77777777" w:rsidR="000F6C15" w:rsidRPr="0055715C" w:rsidRDefault="000F6C15" w:rsidP="00DB1DFC">
            <w:pPr>
              <w:rPr>
                <w:rFonts w:ascii=".VnTime" w:hAnsi=".VnTime"/>
                <w:sz w:val="24"/>
              </w:rPr>
            </w:pPr>
            <w:r w:rsidRPr="0055715C">
              <w:rPr>
                <w:sz w:val="24"/>
                <w:szCs w:val="24"/>
              </w:rPr>
              <w:sym w:font="Symbol" w:char="F044"/>
            </w:r>
            <w:r w:rsidRPr="0055715C">
              <w:rPr>
                <w:sz w:val="24"/>
              </w:rPr>
              <w:t>h3</w:t>
            </w:r>
          </w:p>
        </w:tc>
        <w:tc>
          <w:tcPr>
            <w:tcW w:w="1548" w:type="dxa"/>
          </w:tcPr>
          <w:p w14:paraId="3982AFFB" w14:textId="77777777" w:rsidR="000F6C15" w:rsidRPr="0055715C" w:rsidRDefault="000F6C15" w:rsidP="00DB1DFC">
            <w:pPr>
              <w:rPr>
                <w:rFonts w:ascii=".VnTime" w:hAnsi=".VnTime"/>
                <w:sz w:val="24"/>
              </w:rPr>
            </w:pPr>
            <w:r w:rsidRPr="0055715C">
              <w:rPr>
                <w:sz w:val="24"/>
                <w:szCs w:val="24"/>
              </w:rPr>
              <w:sym w:font="Symbol" w:char="F044"/>
            </w:r>
            <w:r w:rsidRPr="0055715C">
              <w:rPr>
                <w:sz w:val="24"/>
              </w:rPr>
              <w:t>h4</w:t>
            </w:r>
          </w:p>
        </w:tc>
        <w:tc>
          <w:tcPr>
            <w:tcW w:w="1548" w:type="dxa"/>
          </w:tcPr>
          <w:p w14:paraId="65A6012E" w14:textId="77777777" w:rsidR="000F6C15" w:rsidRPr="0055715C" w:rsidRDefault="000F6C15" w:rsidP="00DB1DFC">
            <w:pPr>
              <w:rPr>
                <w:rFonts w:ascii=".VnTime" w:hAnsi=".VnTime"/>
                <w:sz w:val="24"/>
              </w:rPr>
            </w:pPr>
            <w:r w:rsidRPr="0055715C">
              <w:rPr>
                <w:sz w:val="24"/>
                <w:szCs w:val="24"/>
              </w:rPr>
              <w:sym w:font="Symbol" w:char="F044"/>
            </w:r>
            <w:r w:rsidRPr="0055715C">
              <w:rPr>
                <w:sz w:val="24"/>
              </w:rPr>
              <w:t>h5</w:t>
            </w:r>
          </w:p>
        </w:tc>
      </w:tr>
      <w:tr w:rsidR="000F6C15" w:rsidRPr="0055715C" w14:paraId="7C71E4CA" w14:textId="77777777" w:rsidTr="00C10CA1">
        <w:tc>
          <w:tcPr>
            <w:tcW w:w="1728" w:type="dxa"/>
          </w:tcPr>
          <w:p w14:paraId="7E9E0A7C" w14:textId="77777777" w:rsidR="000F6C15" w:rsidRPr="0055715C" w:rsidRDefault="000F6C15" w:rsidP="00DB1DFC">
            <w:pPr>
              <w:rPr>
                <w:rFonts w:ascii=".VnTime" w:hAnsi=".VnTime"/>
                <w:b/>
                <w:sz w:val="24"/>
              </w:rPr>
            </w:pPr>
          </w:p>
        </w:tc>
        <w:tc>
          <w:tcPr>
            <w:tcW w:w="1368" w:type="dxa"/>
          </w:tcPr>
          <w:p w14:paraId="100525CB" w14:textId="77777777" w:rsidR="000F6C15" w:rsidRPr="0055715C" w:rsidRDefault="000F6C15" w:rsidP="00DB1DFC">
            <w:pPr>
              <w:rPr>
                <w:rFonts w:ascii=".VnTime" w:hAnsi=".VnTime"/>
                <w:b/>
                <w:sz w:val="24"/>
              </w:rPr>
            </w:pPr>
          </w:p>
        </w:tc>
        <w:tc>
          <w:tcPr>
            <w:tcW w:w="1548" w:type="dxa"/>
          </w:tcPr>
          <w:p w14:paraId="3087A235" w14:textId="77777777" w:rsidR="000F6C15" w:rsidRPr="0055715C" w:rsidRDefault="000F6C15" w:rsidP="00DB1DFC">
            <w:pPr>
              <w:rPr>
                <w:rFonts w:ascii=".VnTime" w:hAnsi=".VnTime"/>
                <w:b/>
                <w:sz w:val="24"/>
              </w:rPr>
            </w:pPr>
            <w:r w:rsidRPr="0055715C">
              <w:rPr>
                <w:sz w:val="24"/>
                <w:szCs w:val="24"/>
              </w:rPr>
              <w:sym w:font="Symbol" w:char="F044"/>
            </w:r>
            <w:r w:rsidRPr="0055715C">
              <w:rPr>
                <w:sz w:val="24"/>
              </w:rPr>
              <w:t xml:space="preserve">h2 - </w:t>
            </w:r>
            <w:r w:rsidRPr="0055715C">
              <w:rPr>
                <w:sz w:val="24"/>
                <w:szCs w:val="24"/>
              </w:rPr>
              <w:sym w:font="Symbol" w:char="F044"/>
            </w:r>
            <w:r w:rsidRPr="0055715C">
              <w:rPr>
                <w:sz w:val="24"/>
              </w:rPr>
              <w:t>h1</w:t>
            </w:r>
          </w:p>
        </w:tc>
        <w:tc>
          <w:tcPr>
            <w:tcW w:w="1548" w:type="dxa"/>
          </w:tcPr>
          <w:p w14:paraId="5E668D57" w14:textId="77777777" w:rsidR="000F6C15" w:rsidRPr="0055715C" w:rsidRDefault="000F6C15" w:rsidP="00DB1DFC">
            <w:pPr>
              <w:rPr>
                <w:rFonts w:ascii=".VnTime" w:hAnsi=".VnTime"/>
                <w:b/>
                <w:sz w:val="24"/>
              </w:rPr>
            </w:pPr>
            <w:r w:rsidRPr="0055715C">
              <w:rPr>
                <w:sz w:val="24"/>
                <w:szCs w:val="24"/>
              </w:rPr>
              <w:sym w:font="Symbol" w:char="F044"/>
            </w:r>
            <w:r w:rsidRPr="0055715C">
              <w:rPr>
                <w:sz w:val="24"/>
              </w:rPr>
              <w:t xml:space="preserve">h3 - </w:t>
            </w:r>
            <w:r w:rsidRPr="0055715C">
              <w:rPr>
                <w:sz w:val="24"/>
                <w:szCs w:val="24"/>
              </w:rPr>
              <w:sym w:font="Symbol" w:char="F044"/>
            </w:r>
            <w:r w:rsidRPr="0055715C">
              <w:rPr>
                <w:sz w:val="24"/>
              </w:rPr>
              <w:t>h1</w:t>
            </w:r>
          </w:p>
        </w:tc>
        <w:tc>
          <w:tcPr>
            <w:tcW w:w="1548" w:type="dxa"/>
          </w:tcPr>
          <w:p w14:paraId="1F492464" w14:textId="77777777" w:rsidR="000F6C15" w:rsidRPr="0055715C" w:rsidRDefault="000F6C15" w:rsidP="00DB1DFC">
            <w:pPr>
              <w:rPr>
                <w:rFonts w:ascii=".VnTime" w:hAnsi=".VnTime"/>
                <w:b/>
                <w:sz w:val="24"/>
              </w:rPr>
            </w:pPr>
            <w:r w:rsidRPr="0055715C">
              <w:rPr>
                <w:sz w:val="24"/>
                <w:szCs w:val="24"/>
              </w:rPr>
              <w:sym w:font="Symbol" w:char="F044"/>
            </w:r>
            <w:r w:rsidRPr="0055715C">
              <w:rPr>
                <w:sz w:val="24"/>
              </w:rPr>
              <w:t xml:space="preserve">h4 - </w:t>
            </w:r>
            <w:r w:rsidRPr="0055715C">
              <w:rPr>
                <w:sz w:val="24"/>
                <w:szCs w:val="24"/>
              </w:rPr>
              <w:sym w:font="Symbol" w:char="F044"/>
            </w:r>
            <w:r w:rsidRPr="0055715C">
              <w:rPr>
                <w:sz w:val="24"/>
              </w:rPr>
              <w:t>h1</w:t>
            </w:r>
          </w:p>
        </w:tc>
        <w:tc>
          <w:tcPr>
            <w:tcW w:w="1548" w:type="dxa"/>
          </w:tcPr>
          <w:p w14:paraId="5405C560" w14:textId="77777777" w:rsidR="000F6C15" w:rsidRPr="0055715C" w:rsidRDefault="000F6C15" w:rsidP="00DB1DFC">
            <w:pPr>
              <w:rPr>
                <w:rFonts w:ascii=".VnTime" w:hAnsi=".VnTime"/>
                <w:b/>
                <w:sz w:val="24"/>
              </w:rPr>
            </w:pPr>
            <w:r w:rsidRPr="0055715C">
              <w:rPr>
                <w:sz w:val="24"/>
                <w:szCs w:val="24"/>
              </w:rPr>
              <w:sym w:font="Symbol" w:char="F044"/>
            </w:r>
            <w:r w:rsidRPr="0055715C">
              <w:rPr>
                <w:sz w:val="24"/>
              </w:rPr>
              <w:t xml:space="preserve">h5 - </w:t>
            </w:r>
            <w:r w:rsidRPr="0055715C">
              <w:rPr>
                <w:sz w:val="24"/>
                <w:szCs w:val="24"/>
              </w:rPr>
              <w:sym w:font="Symbol" w:char="F044"/>
            </w:r>
            <w:r w:rsidRPr="0055715C">
              <w:rPr>
                <w:sz w:val="24"/>
              </w:rPr>
              <w:t>h1</w:t>
            </w:r>
          </w:p>
        </w:tc>
      </w:tr>
    </w:tbl>
    <w:p w14:paraId="38630F52" w14:textId="77777777" w:rsidR="000F6C15" w:rsidRPr="0055715C" w:rsidRDefault="000F6C15" w:rsidP="000F6C15">
      <w:pPr>
        <w:rPr>
          <w:b/>
          <w:sz w:val="24"/>
        </w:rPr>
      </w:pPr>
    </w:p>
    <w:p w14:paraId="4B4F9308" w14:textId="77777777" w:rsidR="000F6C15" w:rsidRPr="0055715C" w:rsidRDefault="000F6C15" w:rsidP="000F6C15">
      <w:pPr>
        <w:rPr>
          <w:b/>
          <w:sz w:val="24"/>
        </w:rPr>
      </w:pPr>
      <w:r w:rsidRPr="0055715C">
        <w:rPr>
          <w:b/>
          <w:sz w:val="24"/>
        </w:rPr>
        <w:t>III- Kết luận</w:t>
      </w:r>
    </w:p>
    <w:p w14:paraId="46C8765E" w14:textId="77777777" w:rsidR="000F6C15" w:rsidRPr="0055715C" w:rsidRDefault="000F6C15" w:rsidP="000F6C15">
      <w:pPr>
        <w:tabs>
          <w:tab w:val="left" w:leader="dot" w:pos="8931"/>
        </w:tabs>
        <w:spacing w:before="120" w:after="120"/>
        <w:rPr>
          <w:sz w:val="12"/>
          <w:szCs w:val="12"/>
        </w:rPr>
      </w:pPr>
      <w:r w:rsidRPr="0055715C">
        <w:rPr>
          <w:sz w:val="12"/>
          <w:szCs w:val="12"/>
        </w:rPr>
        <w:tab/>
      </w:r>
    </w:p>
    <w:p w14:paraId="1371D389" w14:textId="77777777" w:rsidR="000F6C15" w:rsidRPr="0055715C" w:rsidRDefault="000F6C15" w:rsidP="000F6C15">
      <w:pPr>
        <w:tabs>
          <w:tab w:val="left" w:leader="dot" w:pos="8931"/>
        </w:tabs>
        <w:spacing w:before="120" w:after="120"/>
        <w:rPr>
          <w:sz w:val="12"/>
          <w:szCs w:val="12"/>
        </w:rPr>
      </w:pPr>
      <w:r w:rsidRPr="0055715C">
        <w:rPr>
          <w:sz w:val="12"/>
          <w:szCs w:val="12"/>
        </w:rPr>
        <w:tab/>
      </w:r>
    </w:p>
    <w:p w14:paraId="10CCEB04" w14:textId="77777777" w:rsidR="000F6C15" w:rsidRPr="0055715C" w:rsidRDefault="000F6C15" w:rsidP="000F6C15">
      <w:pPr>
        <w:tabs>
          <w:tab w:val="left" w:leader="dot" w:pos="8931"/>
        </w:tabs>
        <w:spacing w:before="120" w:after="120"/>
        <w:rPr>
          <w:sz w:val="12"/>
          <w:szCs w:val="12"/>
        </w:rPr>
      </w:pPr>
      <w:r w:rsidRPr="0055715C">
        <w:rPr>
          <w:sz w:val="12"/>
          <w:szCs w:val="12"/>
        </w:rPr>
        <w:tab/>
      </w:r>
    </w:p>
    <w:p w14:paraId="2060AD6E" w14:textId="77777777" w:rsidR="000F6C15" w:rsidRPr="0055715C" w:rsidRDefault="000F6C15" w:rsidP="000F6C15">
      <w:pPr>
        <w:tabs>
          <w:tab w:val="left" w:leader="dot" w:pos="8931"/>
        </w:tabs>
        <w:rPr>
          <w:sz w:val="16"/>
          <w:szCs w:val="16"/>
        </w:rPr>
      </w:pPr>
    </w:p>
    <w:p w14:paraId="37EA188C" w14:textId="77777777" w:rsidR="000F6C15" w:rsidRPr="0055715C" w:rsidRDefault="000F6C15" w:rsidP="000F6C15">
      <w:pPr>
        <w:jc w:val="center"/>
        <w:rPr>
          <w:b/>
          <w:sz w:val="24"/>
        </w:rPr>
      </w:pPr>
      <w:r w:rsidRPr="0055715C">
        <w:rPr>
          <w:b/>
          <w:sz w:val="24"/>
        </w:rPr>
        <w:t>Người kiểm định 1</w:t>
      </w:r>
      <w:r w:rsidRPr="0055715C">
        <w:rPr>
          <w:b/>
          <w:sz w:val="24"/>
        </w:rPr>
        <w:tab/>
      </w:r>
      <w:r w:rsidRPr="0055715C">
        <w:rPr>
          <w:b/>
          <w:sz w:val="24"/>
        </w:rPr>
        <w:tab/>
        <w:t>Người kiểm định 2</w:t>
      </w:r>
      <w:r w:rsidRPr="0055715C">
        <w:rPr>
          <w:b/>
          <w:sz w:val="24"/>
        </w:rPr>
        <w:tab/>
      </w:r>
      <w:r w:rsidRPr="0055715C">
        <w:rPr>
          <w:b/>
          <w:sz w:val="24"/>
        </w:rPr>
        <w:tab/>
      </w:r>
      <w:r>
        <w:rPr>
          <w:b/>
          <w:sz w:val="24"/>
        </w:rPr>
        <w:t>PHỤ TRÁCH ĐƠN VỊ</w:t>
      </w:r>
    </w:p>
    <w:p w14:paraId="2ABC868E" w14:textId="77777777" w:rsidR="00187CE2" w:rsidRPr="0055715C" w:rsidRDefault="00187CE2" w:rsidP="00187CE2">
      <w:pPr>
        <w:rPr>
          <w:rFonts w:ascii=".VnTime" w:hAnsi=".VnTime"/>
          <w:b/>
          <w:sz w:val="24"/>
        </w:rPr>
      </w:pPr>
      <w:r w:rsidRPr="0055715C">
        <w:rPr>
          <w:rFonts w:ascii=".VnTime" w:hAnsi=".VnTime"/>
          <w:b/>
          <w:sz w:val="24"/>
        </w:rPr>
        <w:tab/>
      </w:r>
    </w:p>
    <w:p w14:paraId="1D82CB4E" w14:textId="77777777" w:rsidR="00DE25BF" w:rsidRPr="0055715C" w:rsidRDefault="00DE25BF" w:rsidP="00187CE2">
      <w:pPr>
        <w:rPr>
          <w:rFonts w:ascii=".VnTime" w:hAnsi=".VnTime"/>
          <w:b/>
          <w:sz w:val="24"/>
        </w:rPr>
        <w:sectPr w:rsidR="00DE25BF" w:rsidRPr="0055715C" w:rsidSect="00EF677C">
          <w:pgSz w:w="11907" w:h="16840" w:code="9"/>
          <w:pgMar w:top="1134" w:right="1134" w:bottom="1134" w:left="1701" w:header="851" w:footer="567" w:gutter="0"/>
          <w:cols w:space="720"/>
        </w:sectPr>
      </w:pPr>
    </w:p>
    <w:p w14:paraId="3DBE4162" w14:textId="77777777" w:rsidR="001D1C3F" w:rsidRPr="00EC1B85" w:rsidRDefault="001D1C3F" w:rsidP="001D1C3F">
      <w:pPr>
        <w:tabs>
          <w:tab w:val="right" w:pos="9072"/>
        </w:tabs>
        <w:spacing w:line="360" w:lineRule="atLeast"/>
        <w:ind w:right="30"/>
        <w:jc w:val="right"/>
        <w:rPr>
          <w:color w:val="000000"/>
          <w:sz w:val="26"/>
          <w:szCs w:val="26"/>
        </w:rPr>
      </w:pPr>
      <w:r w:rsidRPr="00EC1B85">
        <w:rPr>
          <w:color w:val="000000"/>
          <w:sz w:val="26"/>
          <w:szCs w:val="26"/>
        </w:rPr>
        <w:lastRenderedPageBreak/>
        <w:t>PHỤ LỤC 4</w:t>
      </w:r>
    </w:p>
    <w:p w14:paraId="46DF2278" w14:textId="77777777" w:rsidR="001D1C3F" w:rsidRDefault="001D1C3F" w:rsidP="001D1C3F">
      <w:pPr>
        <w:jc w:val="both"/>
        <w:rPr>
          <w:rFonts w:ascii=".VnTimeH" w:hAnsi=".VnTimeH"/>
          <w:b/>
          <w:sz w:val="22"/>
        </w:rPr>
      </w:pPr>
    </w:p>
    <w:tbl>
      <w:tblPr>
        <w:tblW w:w="9502" w:type="dxa"/>
        <w:tblInd w:w="-176" w:type="dxa"/>
        <w:tblLayout w:type="fixed"/>
        <w:tblLook w:val="0000" w:firstRow="0" w:lastRow="0" w:firstColumn="0" w:lastColumn="0" w:noHBand="0" w:noVBand="0"/>
      </w:tblPr>
      <w:tblGrid>
        <w:gridCol w:w="3974"/>
        <w:gridCol w:w="5528"/>
      </w:tblGrid>
      <w:tr w:rsidR="001D1C3F" w:rsidRPr="00037D4A" w14:paraId="4E5C66C0" w14:textId="77777777" w:rsidTr="0052536C">
        <w:tc>
          <w:tcPr>
            <w:tcW w:w="3974" w:type="dxa"/>
          </w:tcPr>
          <w:p w14:paraId="793A3593" w14:textId="77777777" w:rsidR="001D1C3F" w:rsidRDefault="001D1C3F" w:rsidP="0052536C">
            <w:pPr>
              <w:rPr>
                <w:sz w:val="24"/>
                <w:szCs w:val="24"/>
                <w:lang w:val="fr-FR"/>
              </w:rPr>
            </w:pPr>
            <w:r>
              <w:rPr>
                <w:sz w:val="24"/>
                <w:szCs w:val="24"/>
                <w:lang w:val="fr-FR"/>
              </w:rPr>
              <w:t xml:space="preserve">TÊN </w:t>
            </w:r>
            <w:r w:rsidR="00EC1B85">
              <w:rPr>
                <w:sz w:val="24"/>
                <w:szCs w:val="24"/>
                <w:lang w:val="fr-FR"/>
              </w:rPr>
              <w:t>CÔNG TY</w:t>
            </w:r>
          </w:p>
          <w:p w14:paraId="49263C64" w14:textId="77777777" w:rsidR="001D1C3F" w:rsidRPr="00F34F71" w:rsidRDefault="001D1C3F" w:rsidP="0052536C">
            <w:pPr>
              <w:jc w:val="center"/>
              <w:rPr>
                <w:b/>
                <w:sz w:val="24"/>
                <w:szCs w:val="24"/>
                <w:lang w:val="fr-FR"/>
              </w:rPr>
            </w:pPr>
            <w:r w:rsidRPr="00F34F71">
              <w:rPr>
                <w:b/>
                <w:sz w:val="24"/>
                <w:szCs w:val="24"/>
                <w:lang w:val="fr-FR"/>
              </w:rPr>
              <w:t>TÊN ĐƠN VỊ KHẢO SÁT</w:t>
            </w:r>
          </w:p>
          <w:p w14:paraId="5AE7A90F" w14:textId="77777777" w:rsidR="001D1C3F" w:rsidRPr="00037D4A" w:rsidRDefault="002A73ED" w:rsidP="0052536C">
            <w:pPr>
              <w:rPr>
                <w:bCs/>
                <w:sz w:val="26"/>
                <w:szCs w:val="26"/>
              </w:rPr>
            </w:pPr>
            <w:r>
              <w:rPr>
                <w:b/>
                <w:noProof/>
                <w:sz w:val="26"/>
                <w:szCs w:val="26"/>
              </w:rPr>
              <mc:AlternateContent>
                <mc:Choice Requires="wps">
                  <w:drawing>
                    <wp:anchor distT="0" distB="0" distL="114300" distR="114300" simplePos="0" relativeHeight="251656704" behindDoc="0" locked="0" layoutInCell="1" allowOverlap="1" wp14:anchorId="059C90DA" wp14:editId="626DBF74">
                      <wp:simplePos x="0" y="0"/>
                      <wp:positionH relativeFrom="column">
                        <wp:posOffset>822325</wp:posOffset>
                      </wp:positionH>
                      <wp:positionV relativeFrom="paragraph">
                        <wp:posOffset>94615</wp:posOffset>
                      </wp:positionV>
                      <wp:extent cx="609600" cy="0"/>
                      <wp:effectExtent l="0" t="0" r="0" b="0"/>
                      <wp:wrapNone/>
                      <wp:docPr id="15"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9E6CFE" id="AutoShape 40" o:spid="_x0000_s1026" type="#_x0000_t32" style="position:absolute;margin-left:64.75pt;margin-top:7.45pt;width:48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"/>
                  </w:pict>
                </mc:Fallback>
              </mc:AlternateContent>
            </w:r>
          </w:p>
        </w:tc>
        <w:tc>
          <w:tcPr>
            <w:tcW w:w="5528" w:type="dxa"/>
          </w:tcPr>
          <w:p w14:paraId="044D9166" w14:textId="77777777" w:rsidR="001D1C3F" w:rsidRPr="00F34F71" w:rsidRDefault="001D1C3F" w:rsidP="0052536C">
            <w:pPr>
              <w:keepNext/>
              <w:jc w:val="center"/>
              <w:outlineLvl w:val="8"/>
              <w:rPr>
                <w:b/>
                <w:sz w:val="24"/>
                <w:szCs w:val="24"/>
              </w:rPr>
            </w:pPr>
            <w:r w:rsidRPr="00F34F71">
              <w:rPr>
                <w:b/>
                <w:sz w:val="24"/>
                <w:szCs w:val="24"/>
              </w:rPr>
              <w:t xml:space="preserve">CỘNG HÒA XÃ HỘI CHỦ NGHĨA VIỆT </w:t>
            </w:r>
            <w:smartTag w:uri="urn:schemas-microsoft-com:office:smarttags" w:element="place">
              <w:smartTag w:uri="urn:schemas-microsoft-com:office:smarttags" w:element="country-region">
                <w:r w:rsidRPr="00F34F71">
                  <w:rPr>
                    <w:b/>
                    <w:sz w:val="24"/>
                    <w:szCs w:val="24"/>
                  </w:rPr>
                  <w:t>NAM</w:t>
                </w:r>
              </w:smartTag>
            </w:smartTag>
          </w:p>
          <w:p w14:paraId="2ECFAD94" w14:textId="77777777" w:rsidR="001D1C3F" w:rsidRPr="00F34F71" w:rsidRDefault="001D1C3F" w:rsidP="0052536C">
            <w:pPr>
              <w:jc w:val="center"/>
              <w:rPr>
                <w:b/>
                <w:sz w:val="26"/>
                <w:szCs w:val="26"/>
              </w:rPr>
            </w:pPr>
            <w:r w:rsidRPr="00F34F71">
              <w:rPr>
                <w:b/>
                <w:sz w:val="26"/>
                <w:szCs w:val="26"/>
              </w:rPr>
              <w:t>Độc lập - Tự do - Hạnh phúc</w:t>
            </w:r>
          </w:p>
          <w:p w14:paraId="7042D118" w14:textId="77777777" w:rsidR="001D1C3F" w:rsidRPr="00037D4A" w:rsidRDefault="002A73ED" w:rsidP="0052536C">
            <w:pPr>
              <w:rPr>
                <w:bCs/>
                <w:sz w:val="26"/>
                <w:szCs w:val="26"/>
              </w:rPr>
            </w:pPr>
            <w:r>
              <w:rPr>
                <w:b/>
                <w:noProof/>
                <w:sz w:val="26"/>
                <w:szCs w:val="26"/>
              </w:rPr>
              <mc:AlternateContent>
                <mc:Choice Requires="wps">
                  <w:drawing>
                    <wp:anchor distT="0" distB="0" distL="114300" distR="114300" simplePos="0" relativeHeight="251655680" behindDoc="0" locked="0" layoutInCell="1" allowOverlap="1" wp14:anchorId="2756B130" wp14:editId="43D8556E">
                      <wp:simplePos x="0" y="0"/>
                      <wp:positionH relativeFrom="column">
                        <wp:posOffset>696595</wp:posOffset>
                      </wp:positionH>
                      <wp:positionV relativeFrom="paragraph">
                        <wp:posOffset>80010</wp:posOffset>
                      </wp:positionV>
                      <wp:extent cx="1955800" cy="0"/>
                      <wp:effectExtent l="0" t="0" r="0" b="0"/>
                      <wp:wrapNone/>
                      <wp:docPr id="14"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5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149A10" id="AutoShape 39" o:spid="_x0000_s1026" type="#_x0000_t32" style="position:absolute;margin-left:54.85pt;margin-top:6.3pt;width:154pt;height: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"/>
                  </w:pict>
                </mc:Fallback>
              </mc:AlternateContent>
            </w:r>
          </w:p>
        </w:tc>
      </w:tr>
      <w:tr w:rsidR="001D1C3F" w:rsidRPr="00F34F71" w14:paraId="2A644EC0" w14:textId="77777777" w:rsidTr="0052536C">
        <w:tc>
          <w:tcPr>
            <w:tcW w:w="3974" w:type="dxa"/>
          </w:tcPr>
          <w:p w14:paraId="49DEB648" w14:textId="77777777" w:rsidR="001D1C3F" w:rsidRPr="00F34F71" w:rsidRDefault="001D1C3F" w:rsidP="0052536C">
            <w:pPr>
              <w:rPr>
                <w:sz w:val="26"/>
                <w:szCs w:val="26"/>
              </w:rPr>
            </w:pPr>
            <w:r w:rsidRPr="00F34F71">
              <w:rPr>
                <w:sz w:val="26"/>
                <w:szCs w:val="26"/>
              </w:rPr>
              <w:t>Số:           / ………</w:t>
            </w:r>
          </w:p>
        </w:tc>
        <w:tc>
          <w:tcPr>
            <w:tcW w:w="5528" w:type="dxa"/>
          </w:tcPr>
          <w:p w14:paraId="0003BC88" w14:textId="77777777" w:rsidR="001D1C3F" w:rsidRPr="00F34F71" w:rsidRDefault="001D1C3F" w:rsidP="0052536C">
            <w:pPr>
              <w:jc w:val="right"/>
              <w:rPr>
                <w:sz w:val="26"/>
                <w:szCs w:val="26"/>
              </w:rPr>
            </w:pPr>
            <w:r w:rsidRPr="00F34F71">
              <w:rPr>
                <w:i/>
                <w:iCs/>
                <w:sz w:val="16"/>
                <w:szCs w:val="16"/>
              </w:rPr>
              <w:t>.......................</w:t>
            </w:r>
            <w:r w:rsidRPr="00F34F71">
              <w:rPr>
                <w:i/>
                <w:iCs/>
                <w:sz w:val="26"/>
                <w:szCs w:val="26"/>
              </w:rPr>
              <w:t>, ngày …</w:t>
            </w:r>
            <w:r w:rsidRPr="00F34F71">
              <w:rPr>
                <w:i/>
                <w:iCs/>
                <w:sz w:val="16"/>
                <w:szCs w:val="16"/>
              </w:rPr>
              <w:t xml:space="preserve">.... </w:t>
            </w:r>
            <w:r w:rsidRPr="00F34F71">
              <w:rPr>
                <w:i/>
                <w:iCs/>
                <w:sz w:val="26"/>
                <w:szCs w:val="26"/>
              </w:rPr>
              <w:t xml:space="preserve"> tháng</w:t>
            </w:r>
            <w:r w:rsidRPr="00F34F71">
              <w:rPr>
                <w:i/>
                <w:iCs/>
                <w:spacing w:val="8"/>
                <w:sz w:val="26"/>
                <w:szCs w:val="26"/>
              </w:rPr>
              <w:t xml:space="preserve"> </w:t>
            </w:r>
            <w:r w:rsidRPr="00F34F71">
              <w:rPr>
                <w:i/>
                <w:iCs/>
                <w:spacing w:val="8"/>
                <w:sz w:val="16"/>
                <w:szCs w:val="16"/>
              </w:rPr>
              <w:t>........</w:t>
            </w:r>
            <w:r w:rsidRPr="00F34F71">
              <w:rPr>
                <w:i/>
                <w:iCs/>
                <w:spacing w:val="8"/>
                <w:sz w:val="26"/>
                <w:szCs w:val="26"/>
              </w:rPr>
              <w:t xml:space="preserve"> </w:t>
            </w:r>
            <w:r w:rsidRPr="00F34F71">
              <w:rPr>
                <w:i/>
                <w:iCs/>
                <w:sz w:val="26"/>
                <w:szCs w:val="26"/>
              </w:rPr>
              <w:t xml:space="preserve"> năm </w:t>
            </w:r>
            <w:r w:rsidRPr="00F34F71">
              <w:rPr>
                <w:i/>
                <w:iCs/>
                <w:sz w:val="16"/>
                <w:szCs w:val="16"/>
              </w:rPr>
              <w:t>...........</w:t>
            </w:r>
            <w:r w:rsidRPr="00F34F71">
              <w:rPr>
                <w:i/>
                <w:iCs/>
                <w:sz w:val="26"/>
                <w:szCs w:val="26"/>
              </w:rPr>
              <w:t xml:space="preserve"> </w:t>
            </w:r>
          </w:p>
        </w:tc>
      </w:tr>
    </w:tbl>
    <w:p w14:paraId="652DEF12" w14:textId="77777777" w:rsidR="00187CE2" w:rsidRPr="0055715C" w:rsidRDefault="00187CE2" w:rsidP="00187CE2">
      <w:pPr>
        <w:jc w:val="center"/>
        <w:rPr>
          <w:rFonts w:ascii=".VnTime" w:hAnsi=".VnTime"/>
          <w:b/>
          <w:sz w:val="40"/>
        </w:rPr>
      </w:pPr>
    </w:p>
    <w:p w14:paraId="2E396C9B" w14:textId="77777777" w:rsidR="00435C92" w:rsidRPr="00CD1A7D" w:rsidRDefault="00435C92" w:rsidP="00435C92">
      <w:pPr>
        <w:jc w:val="center"/>
        <w:rPr>
          <w:b/>
          <w:sz w:val="30"/>
          <w:szCs w:val="30"/>
        </w:rPr>
      </w:pPr>
      <w:r w:rsidRPr="00CD1A7D">
        <w:rPr>
          <w:b/>
          <w:sz w:val="30"/>
          <w:szCs w:val="30"/>
        </w:rPr>
        <w:t>PHIẾU KIỂM ĐỊNH MÁY TOÀN ĐẠC ĐIỆN TỬ</w:t>
      </w:r>
    </w:p>
    <w:p w14:paraId="6C08370B" w14:textId="77777777" w:rsidR="00435C92" w:rsidRPr="0055715C" w:rsidRDefault="00435C92" w:rsidP="00435C92">
      <w:pPr>
        <w:rPr>
          <w:sz w:val="24"/>
        </w:rPr>
      </w:pPr>
    </w:p>
    <w:p w14:paraId="12349ECE" w14:textId="77777777" w:rsidR="00435C92" w:rsidRPr="0055715C" w:rsidRDefault="00435C92" w:rsidP="00435C92">
      <w:pPr>
        <w:tabs>
          <w:tab w:val="left" w:leader="dot" w:pos="9072"/>
        </w:tabs>
        <w:spacing w:line="288" w:lineRule="auto"/>
        <w:rPr>
          <w:sz w:val="10"/>
          <w:szCs w:val="10"/>
          <w:lang w:val="nb-NO"/>
        </w:rPr>
      </w:pPr>
      <w:r w:rsidRPr="0055715C">
        <w:rPr>
          <w:sz w:val="24"/>
          <w:lang w:val="nb-NO"/>
        </w:rPr>
        <w:t xml:space="preserve"> </w:t>
      </w:r>
    </w:p>
    <w:p w14:paraId="07BCF76B" w14:textId="77777777" w:rsidR="00435C92" w:rsidRDefault="00435C92" w:rsidP="00435C92">
      <w:pPr>
        <w:tabs>
          <w:tab w:val="left" w:leader="dot" w:pos="5529"/>
          <w:tab w:val="left" w:leader="dot" w:pos="9072"/>
        </w:tabs>
        <w:spacing w:line="288" w:lineRule="auto"/>
        <w:rPr>
          <w:sz w:val="10"/>
          <w:szCs w:val="10"/>
        </w:rPr>
      </w:pPr>
      <w:r w:rsidRPr="0055715C">
        <w:rPr>
          <w:sz w:val="24"/>
        </w:rPr>
        <w:t>Tên máy:</w:t>
      </w:r>
      <w:r w:rsidRPr="0055715C">
        <w:rPr>
          <w:sz w:val="10"/>
          <w:szCs w:val="10"/>
        </w:rPr>
        <w:tab/>
      </w:r>
      <w:r w:rsidRPr="0055715C">
        <w:rPr>
          <w:sz w:val="24"/>
        </w:rPr>
        <w:t xml:space="preserve"> Số máy</w:t>
      </w:r>
      <w:r w:rsidR="00653B55">
        <w:rPr>
          <w:sz w:val="24"/>
        </w:rPr>
        <w:t xml:space="preserve"> (seri)</w:t>
      </w:r>
      <w:r w:rsidRPr="0055715C">
        <w:rPr>
          <w:sz w:val="24"/>
        </w:rPr>
        <w:t>:</w:t>
      </w:r>
      <w:r w:rsidRPr="0055715C">
        <w:rPr>
          <w:sz w:val="10"/>
          <w:szCs w:val="10"/>
        </w:rPr>
        <w:tab/>
      </w:r>
    </w:p>
    <w:p w14:paraId="776C6848" w14:textId="77777777" w:rsidR="00653B55" w:rsidRPr="0055715C" w:rsidRDefault="00653B55" w:rsidP="00435C92">
      <w:pPr>
        <w:tabs>
          <w:tab w:val="left" w:leader="dot" w:pos="5529"/>
          <w:tab w:val="left" w:leader="dot" w:pos="9072"/>
        </w:tabs>
        <w:spacing w:line="288" w:lineRule="auto"/>
        <w:rPr>
          <w:sz w:val="10"/>
          <w:szCs w:val="10"/>
        </w:rPr>
      </w:pPr>
      <w:r>
        <w:rPr>
          <w:sz w:val="24"/>
        </w:rPr>
        <w:t>Nhà</w:t>
      </w:r>
      <w:r w:rsidRPr="0055715C">
        <w:rPr>
          <w:sz w:val="24"/>
        </w:rPr>
        <w:t xml:space="preserve"> sản xuất:</w:t>
      </w:r>
      <w:r w:rsidRPr="0055715C">
        <w:rPr>
          <w:sz w:val="10"/>
          <w:szCs w:val="10"/>
        </w:rPr>
        <w:tab/>
      </w:r>
      <w:r w:rsidRPr="0055715C">
        <w:rPr>
          <w:sz w:val="24"/>
        </w:rPr>
        <w:t xml:space="preserve"> </w:t>
      </w:r>
    </w:p>
    <w:p w14:paraId="14E99D00" w14:textId="77777777" w:rsidR="00435C92" w:rsidRPr="0055715C" w:rsidRDefault="00435C92" w:rsidP="00435C92">
      <w:pPr>
        <w:tabs>
          <w:tab w:val="left" w:leader="dot" w:pos="9072"/>
        </w:tabs>
        <w:spacing w:line="288" w:lineRule="auto"/>
        <w:rPr>
          <w:sz w:val="10"/>
          <w:szCs w:val="10"/>
        </w:rPr>
      </w:pPr>
      <w:r w:rsidRPr="0055715C">
        <w:rPr>
          <w:sz w:val="24"/>
        </w:rPr>
        <w:t>Đơn vị chủ quản:</w:t>
      </w:r>
      <w:r w:rsidRPr="0055715C">
        <w:rPr>
          <w:sz w:val="10"/>
          <w:szCs w:val="10"/>
        </w:rPr>
        <w:tab/>
      </w:r>
    </w:p>
    <w:p w14:paraId="6138D2CD" w14:textId="77777777" w:rsidR="00435C92" w:rsidRPr="0055715C" w:rsidRDefault="00435C92" w:rsidP="00435C92">
      <w:pPr>
        <w:tabs>
          <w:tab w:val="left" w:leader="dot" w:pos="9072"/>
        </w:tabs>
        <w:spacing w:line="288" w:lineRule="auto"/>
        <w:rPr>
          <w:sz w:val="10"/>
          <w:szCs w:val="10"/>
        </w:rPr>
      </w:pPr>
      <w:r w:rsidRPr="0055715C">
        <w:rPr>
          <w:sz w:val="24"/>
        </w:rPr>
        <w:t>Ngày kiểm định: ngày</w:t>
      </w:r>
      <w:r w:rsidRPr="0055715C">
        <w:rPr>
          <w:sz w:val="10"/>
          <w:szCs w:val="10"/>
        </w:rPr>
        <w:t>............</w:t>
      </w:r>
      <w:r w:rsidRPr="0055715C">
        <w:rPr>
          <w:sz w:val="24"/>
        </w:rPr>
        <w:t>tháng</w:t>
      </w:r>
      <w:r w:rsidRPr="0055715C">
        <w:rPr>
          <w:sz w:val="10"/>
          <w:szCs w:val="10"/>
        </w:rPr>
        <w:t>............</w:t>
      </w:r>
      <w:r w:rsidRPr="0055715C">
        <w:rPr>
          <w:sz w:val="24"/>
        </w:rPr>
        <w:t>năm</w:t>
      </w:r>
      <w:r w:rsidRPr="0055715C">
        <w:rPr>
          <w:sz w:val="10"/>
          <w:szCs w:val="10"/>
        </w:rPr>
        <w:t>...</w:t>
      </w:r>
      <w:r>
        <w:rPr>
          <w:sz w:val="10"/>
          <w:szCs w:val="10"/>
        </w:rPr>
        <w:t>..........</w:t>
      </w:r>
      <w:r w:rsidRPr="0055715C">
        <w:rPr>
          <w:sz w:val="10"/>
          <w:szCs w:val="10"/>
        </w:rPr>
        <w:t>..........</w:t>
      </w:r>
      <w:r w:rsidRPr="0055715C">
        <w:rPr>
          <w:sz w:val="24"/>
          <w:szCs w:val="24"/>
        </w:rPr>
        <w:t>;</w:t>
      </w:r>
      <w:r w:rsidRPr="0055715C">
        <w:rPr>
          <w:sz w:val="24"/>
        </w:rPr>
        <w:t xml:space="preserve">  Nơi kiểm định:</w:t>
      </w:r>
      <w:r w:rsidRPr="0055715C">
        <w:rPr>
          <w:sz w:val="10"/>
          <w:szCs w:val="10"/>
        </w:rPr>
        <w:tab/>
      </w:r>
    </w:p>
    <w:p w14:paraId="5BFBFF74" w14:textId="77777777" w:rsidR="00435C92" w:rsidRPr="0055715C" w:rsidRDefault="00435C92" w:rsidP="00435C92">
      <w:pPr>
        <w:spacing w:before="120" w:line="288" w:lineRule="auto"/>
        <w:rPr>
          <w:b/>
          <w:sz w:val="24"/>
          <w:lang w:val="nb-NO"/>
        </w:rPr>
      </w:pPr>
      <w:r w:rsidRPr="0055715C">
        <w:rPr>
          <w:b/>
          <w:sz w:val="24"/>
          <w:lang w:val="nb-NO"/>
        </w:rPr>
        <w:t>I</w:t>
      </w:r>
      <w:r w:rsidR="0097356C">
        <w:rPr>
          <w:b/>
          <w:sz w:val="24"/>
          <w:lang w:val="nb-NO"/>
        </w:rPr>
        <w:t>.</w:t>
      </w:r>
      <w:r w:rsidRPr="0055715C">
        <w:rPr>
          <w:b/>
          <w:sz w:val="24"/>
          <w:lang w:val="nb-NO"/>
        </w:rPr>
        <w:t xml:space="preserve"> Người kiểm định</w:t>
      </w:r>
    </w:p>
    <w:p w14:paraId="6D83DE14" w14:textId="77777777" w:rsidR="00435C92" w:rsidRPr="0055715C" w:rsidRDefault="00435C92" w:rsidP="00435C92">
      <w:pPr>
        <w:numPr>
          <w:ilvl w:val="0"/>
          <w:numId w:val="10"/>
        </w:numPr>
        <w:tabs>
          <w:tab w:val="left" w:leader="dot" w:pos="6804"/>
          <w:tab w:val="left" w:leader="dot" w:pos="9072"/>
        </w:tabs>
        <w:spacing w:line="288" w:lineRule="auto"/>
        <w:rPr>
          <w:sz w:val="24"/>
          <w:lang w:val="nb-NO"/>
        </w:rPr>
      </w:pPr>
      <w:r w:rsidRPr="0055715C">
        <w:rPr>
          <w:sz w:val="24"/>
          <w:lang w:val="nb-NO"/>
        </w:rPr>
        <w:t>Người kiểm định 1 (làm máy)</w:t>
      </w:r>
      <w:r w:rsidRPr="0055715C">
        <w:rPr>
          <w:sz w:val="10"/>
          <w:szCs w:val="10"/>
          <w:lang w:val="nb-NO"/>
        </w:rPr>
        <w:tab/>
      </w:r>
      <w:r w:rsidRPr="0055715C">
        <w:rPr>
          <w:sz w:val="24"/>
          <w:lang w:val="nb-NO"/>
        </w:rPr>
        <w:t>Chức vụ:</w:t>
      </w:r>
      <w:r w:rsidRPr="0055715C">
        <w:rPr>
          <w:sz w:val="10"/>
          <w:szCs w:val="10"/>
          <w:lang w:val="nb-NO"/>
        </w:rPr>
        <w:tab/>
      </w:r>
    </w:p>
    <w:p w14:paraId="76EB9668" w14:textId="77777777" w:rsidR="00435C92" w:rsidRPr="0055715C" w:rsidRDefault="00435C92" w:rsidP="00435C92">
      <w:pPr>
        <w:numPr>
          <w:ilvl w:val="0"/>
          <w:numId w:val="10"/>
        </w:numPr>
        <w:tabs>
          <w:tab w:val="left" w:leader="dot" w:pos="6804"/>
          <w:tab w:val="left" w:leader="dot" w:pos="9072"/>
        </w:tabs>
        <w:spacing w:line="288" w:lineRule="auto"/>
        <w:rPr>
          <w:sz w:val="24"/>
          <w:lang w:val="nb-NO"/>
        </w:rPr>
      </w:pPr>
      <w:r w:rsidRPr="0055715C">
        <w:rPr>
          <w:sz w:val="24"/>
          <w:lang w:val="nb-NO"/>
        </w:rPr>
        <w:t>Người kiểm định 2 (giám sát/ ghi sổ)</w:t>
      </w:r>
      <w:r w:rsidRPr="0055715C">
        <w:rPr>
          <w:sz w:val="10"/>
          <w:szCs w:val="10"/>
          <w:lang w:val="nb-NO"/>
        </w:rPr>
        <w:tab/>
      </w:r>
      <w:r w:rsidRPr="0055715C">
        <w:rPr>
          <w:sz w:val="24"/>
          <w:lang w:val="nb-NO"/>
        </w:rPr>
        <w:t xml:space="preserve">Chức vụ: </w:t>
      </w:r>
      <w:r w:rsidRPr="0055715C">
        <w:rPr>
          <w:sz w:val="10"/>
          <w:szCs w:val="10"/>
          <w:lang w:val="nb-NO"/>
        </w:rPr>
        <w:tab/>
      </w:r>
      <w:r w:rsidRPr="0055715C">
        <w:rPr>
          <w:sz w:val="24"/>
          <w:lang w:val="nb-NO"/>
        </w:rPr>
        <w:t xml:space="preserve"> </w:t>
      </w:r>
    </w:p>
    <w:p w14:paraId="46F5F869" w14:textId="77777777" w:rsidR="00435C92" w:rsidRPr="0055715C" w:rsidRDefault="00435C92" w:rsidP="00435C92">
      <w:pPr>
        <w:spacing w:before="120" w:line="288" w:lineRule="auto"/>
        <w:rPr>
          <w:b/>
          <w:sz w:val="24"/>
          <w:lang w:val="nb-NO"/>
        </w:rPr>
      </w:pPr>
      <w:r w:rsidRPr="0055715C">
        <w:rPr>
          <w:b/>
          <w:sz w:val="24"/>
          <w:lang w:val="nb-NO"/>
        </w:rPr>
        <w:t>II</w:t>
      </w:r>
      <w:r w:rsidR="0097356C">
        <w:rPr>
          <w:b/>
          <w:sz w:val="24"/>
          <w:lang w:val="nb-NO"/>
        </w:rPr>
        <w:t>.</w:t>
      </w:r>
      <w:r w:rsidRPr="0055715C">
        <w:rPr>
          <w:b/>
          <w:sz w:val="24"/>
          <w:lang w:val="nb-NO"/>
        </w:rPr>
        <w:t xml:space="preserve"> Trình tự kiểm định</w:t>
      </w:r>
    </w:p>
    <w:p w14:paraId="6547ABE2" w14:textId="77777777" w:rsidR="00435C92" w:rsidRPr="0055715C" w:rsidRDefault="00435C92" w:rsidP="00435C92">
      <w:pPr>
        <w:spacing w:line="288" w:lineRule="auto"/>
        <w:rPr>
          <w:rFonts w:cs="Arial"/>
          <w:sz w:val="24"/>
          <w:szCs w:val="24"/>
        </w:rPr>
      </w:pPr>
      <w:r w:rsidRPr="0055715C">
        <w:rPr>
          <w:rFonts w:cs="Arial"/>
          <w:sz w:val="24"/>
          <w:szCs w:val="24"/>
        </w:rPr>
        <w:t>II.1</w:t>
      </w:r>
      <w:r w:rsidR="0097356C">
        <w:rPr>
          <w:rFonts w:cs="Arial"/>
          <w:sz w:val="24"/>
          <w:szCs w:val="24"/>
        </w:rPr>
        <w:t>.</w:t>
      </w:r>
      <w:r w:rsidRPr="0055715C">
        <w:rPr>
          <w:rFonts w:cs="Arial"/>
          <w:sz w:val="24"/>
          <w:szCs w:val="24"/>
        </w:rPr>
        <w:t xml:space="preserve"> Kiểm tra tình trạng chung của máy, hệ thống con lắc, sai số định tâm</w:t>
      </w:r>
    </w:p>
    <w:p w14:paraId="0999F1D8" w14:textId="77777777" w:rsidR="00435C92" w:rsidRPr="0055715C" w:rsidRDefault="00435C92" w:rsidP="00435C92">
      <w:pPr>
        <w:tabs>
          <w:tab w:val="left" w:leader="dot" w:pos="8931"/>
        </w:tabs>
        <w:spacing w:before="120" w:after="120"/>
        <w:rPr>
          <w:sz w:val="16"/>
          <w:szCs w:val="16"/>
        </w:rPr>
      </w:pPr>
      <w:r w:rsidRPr="0055715C">
        <w:rPr>
          <w:sz w:val="16"/>
          <w:szCs w:val="16"/>
        </w:rPr>
        <w:tab/>
      </w:r>
    </w:p>
    <w:p w14:paraId="71DF9ECB" w14:textId="77777777" w:rsidR="00435C92" w:rsidRPr="0055715C" w:rsidRDefault="00435C92" w:rsidP="00435C92">
      <w:pPr>
        <w:tabs>
          <w:tab w:val="left" w:leader="dot" w:pos="8931"/>
        </w:tabs>
        <w:spacing w:before="120" w:after="120"/>
        <w:rPr>
          <w:sz w:val="16"/>
          <w:szCs w:val="16"/>
        </w:rPr>
      </w:pPr>
      <w:r w:rsidRPr="0055715C">
        <w:rPr>
          <w:sz w:val="16"/>
          <w:szCs w:val="16"/>
        </w:rPr>
        <w:tab/>
      </w:r>
    </w:p>
    <w:p w14:paraId="2ADBBBD9" w14:textId="77777777" w:rsidR="00435C92" w:rsidRPr="0055715C" w:rsidRDefault="00435C92" w:rsidP="00435C92">
      <w:pPr>
        <w:spacing w:before="120" w:after="60"/>
        <w:jc w:val="both"/>
        <w:outlineLvl w:val="1"/>
        <w:rPr>
          <w:rFonts w:cs="Arial"/>
          <w:sz w:val="24"/>
          <w:szCs w:val="24"/>
        </w:rPr>
      </w:pPr>
      <w:r w:rsidRPr="0055715C">
        <w:rPr>
          <w:rFonts w:cs="Arial"/>
          <w:sz w:val="24"/>
          <w:szCs w:val="24"/>
        </w:rPr>
        <w:t>II.2</w:t>
      </w:r>
      <w:r w:rsidR="0097356C">
        <w:rPr>
          <w:rFonts w:cs="Arial"/>
          <w:sz w:val="24"/>
          <w:szCs w:val="24"/>
        </w:rPr>
        <w:t>.</w:t>
      </w:r>
      <w:r w:rsidRPr="0055715C">
        <w:rPr>
          <w:rFonts w:cs="Arial"/>
          <w:sz w:val="24"/>
          <w:szCs w:val="24"/>
        </w:rPr>
        <w:t xml:space="preserve"> Bộ phận đo góc</w:t>
      </w:r>
    </w:p>
    <w:p w14:paraId="4AC22F1A" w14:textId="77777777" w:rsidR="00187CE2" w:rsidRPr="0055715C" w:rsidRDefault="00435C92" w:rsidP="009A42ED">
      <w:pPr>
        <w:spacing w:before="120" w:after="60"/>
        <w:jc w:val="both"/>
        <w:outlineLvl w:val="1"/>
        <w:rPr>
          <w:rFonts w:ascii=".VnTime" w:hAnsi=".VnTime" w:cs="Arial"/>
          <w:sz w:val="24"/>
          <w:szCs w:val="24"/>
        </w:rPr>
      </w:pPr>
      <w:r w:rsidRPr="0055715C">
        <w:rPr>
          <w:rFonts w:cs="Arial"/>
          <w:sz w:val="24"/>
          <w:szCs w:val="24"/>
        </w:rPr>
        <w:t xml:space="preserve">1. Kiểm </w:t>
      </w:r>
      <w:r w:rsidRPr="0055715C">
        <w:rPr>
          <w:sz w:val="24"/>
        </w:rPr>
        <w:t>định</w:t>
      </w:r>
      <w:r w:rsidRPr="0055715C">
        <w:rPr>
          <w:rFonts w:cs="Arial"/>
          <w:sz w:val="24"/>
          <w:szCs w:val="24"/>
        </w:rPr>
        <w:t xml:space="preserve"> sai số trục ngắm của ống kính 2C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1420"/>
        <w:gridCol w:w="2448"/>
        <w:gridCol w:w="2394"/>
        <w:gridCol w:w="1808"/>
      </w:tblGrid>
      <w:tr w:rsidR="00435C92" w:rsidRPr="0055715C" w14:paraId="1934FEF9" w14:textId="77777777" w:rsidTr="00C10CA1">
        <w:tc>
          <w:tcPr>
            <w:tcW w:w="1008" w:type="dxa"/>
            <w:vAlign w:val="center"/>
          </w:tcPr>
          <w:p w14:paraId="1695C5ED" w14:textId="77777777" w:rsidR="00435C92" w:rsidRPr="0055715C" w:rsidRDefault="00435C92" w:rsidP="00C10CA1">
            <w:pPr>
              <w:spacing w:before="20" w:after="20"/>
              <w:jc w:val="center"/>
              <w:outlineLvl w:val="1"/>
              <w:rPr>
                <w:rFonts w:ascii=".VnTime" w:hAnsi=".VnTime" w:cs="Arial"/>
                <w:sz w:val="24"/>
                <w:szCs w:val="24"/>
              </w:rPr>
            </w:pPr>
            <w:r w:rsidRPr="0055715C">
              <w:rPr>
                <w:rFonts w:cs="Arial"/>
                <w:sz w:val="24"/>
                <w:szCs w:val="24"/>
              </w:rPr>
              <w:t>Lần đo</w:t>
            </w:r>
          </w:p>
        </w:tc>
        <w:tc>
          <w:tcPr>
            <w:tcW w:w="1440" w:type="dxa"/>
          </w:tcPr>
          <w:p w14:paraId="0AD6C189" w14:textId="77777777" w:rsidR="00435C92" w:rsidRPr="0055715C" w:rsidRDefault="00435C92" w:rsidP="00C10CA1">
            <w:pPr>
              <w:spacing w:before="20" w:after="20"/>
              <w:jc w:val="center"/>
              <w:outlineLvl w:val="1"/>
              <w:rPr>
                <w:rFonts w:ascii=".VnTime" w:hAnsi=".VnTime" w:cs="Arial"/>
                <w:sz w:val="24"/>
                <w:szCs w:val="24"/>
              </w:rPr>
            </w:pPr>
            <w:r w:rsidRPr="0055715C">
              <w:rPr>
                <w:rFonts w:cs="Arial"/>
                <w:sz w:val="24"/>
                <w:szCs w:val="24"/>
              </w:rPr>
              <w:t>Hướng đo</w:t>
            </w:r>
          </w:p>
        </w:tc>
        <w:tc>
          <w:tcPr>
            <w:tcW w:w="2520" w:type="dxa"/>
          </w:tcPr>
          <w:p w14:paraId="6BCB4D3A" w14:textId="77777777" w:rsidR="00435C92" w:rsidRPr="0055715C" w:rsidRDefault="00435C92" w:rsidP="00C10CA1">
            <w:pPr>
              <w:spacing w:before="20" w:after="20"/>
              <w:jc w:val="center"/>
              <w:outlineLvl w:val="1"/>
              <w:rPr>
                <w:rFonts w:ascii=".VnTime" w:hAnsi=".VnTime" w:cs="Arial"/>
                <w:sz w:val="24"/>
                <w:szCs w:val="24"/>
              </w:rPr>
            </w:pPr>
            <w:r w:rsidRPr="0055715C">
              <w:rPr>
                <w:rFonts w:cs="Arial"/>
                <w:sz w:val="24"/>
                <w:szCs w:val="24"/>
              </w:rPr>
              <w:t>Số đọc bàn độ trái</w:t>
            </w:r>
          </w:p>
        </w:tc>
        <w:tc>
          <w:tcPr>
            <w:tcW w:w="2462" w:type="dxa"/>
          </w:tcPr>
          <w:p w14:paraId="715EAD91" w14:textId="77777777" w:rsidR="00435C92" w:rsidRPr="0055715C" w:rsidRDefault="00435C92" w:rsidP="00C10CA1">
            <w:pPr>
              <w:spacing w:before="20" w:after="20"/>
              <w:jc w:val="center"/>
              <w:outlineLvl w:val="1"/>
              <w:rPr>
                <w:rFonts w:ascii=".VnTime" w:hAnsi=".VnTime" w:cs="Arial"/>
                <w:sz w:val="24"/>
                <w:szCs w:val="24"/>
              </w:rPr>
            </w:pPr>
            <w:r w:rsidRPr="0055715C">
              <w:rPr>
                <w:rFonts w:cs="Arial"/>
                <w:sz w:val="24"/>
                <w:szCs w:val="24"/>
              </w:rPr>
              <w:t>Số đọc bàn độ phải</w:t>
            </w:r>
          </w:p>
        </w:tc>
        <w:tc>
          <w:tcPr>
            <w:tcW w:w="1858" w:type="dxa"/>
          </w:tcPr>
          <w:p w14:paraId="58358B7C" w14:textId="77777777" w:rsidR="00435C92" w:rsidRPr="0055715C" w:rsidRDefault="00435C92" w:rsidP="00C10CA1">
            <w:pPr>
              <w:spacing w:before="20" w:after="20"/>
              <w:jc w:val="center"/>
              <w:outlineLvl w:val="1"/>
              <w:rPr>
                <w:rFonts w:ascii=".VnTime" w:hAnsi=".VnTime" w:cs="Arial"/>
                <w:sz w:val="24"/>
                <w:szCs w:val="24"/>
              </w:rPr>
            </w:pPr>
            <w:r w:rsidRPr="0055715C">
              <w:rPr>
                <w:rFonts w:cs="Arial"/>
                <w:sz w:val="24"/>
                <w:szCs w:val="24"/>
              </w:rPr>
              <w:t>2C</w:t>
            </w:r>
          </w:p>
        </w:tc>
      </w:tr>
      <w:tr w:rsidR="00435C92" w:rsidRPr="0055715C" w14:paraId="54B39217" w14:textId="77777777" w:rsidTr="00C10CA1">
        <w:tc>
          <w:tcPr>
            <w:tcW w:w="1008" w:type="dxa"/>
            <w:vAlign w:val="center"/>
          </w:tcPr>
          <w:p w14:paraId="212651A7" w14:textId="77777777" w:rsidR="00435C92" w:rsidRPr="0055715C" w:rsidRDefault="00435C92" w:rsidP="00C10CA1">
            <w:pPr>
              <w:spacing w:before="20" w:after="20"/>
              <w:jc w:val="center"/>
              <w:outlineLvl w:val="1"/>
              <w:rPr>
                <w:rFonts w:ascii=".VnTime" w:hAnsi=".VnTime" w:cs="Arial"/>
                <w:sz w:val="24"/>
                <w:szCs w:val="24"/>
              </w:rPr>
            </w:pPr>
            <w:r w:rsidRPr="0055715C">
              <w:rPr>
                <w:rFonts w:cs="Arial"/>
                <w:sz w:val="24"/>
                <w:szCs w:val="24"/>
              </w:rPr>
              <w:t>1</w:t>
            </w:r>
          </w:p>
        </w:tc>
        <w:tc>
          <w:tcPr>
            <w:tcW w:w="1440" w:type="dxa"/>
          </w:tcPr>
          <w:p w14:paraId="56173A2D" w14:textId="77777777" w:rsidR="00435C92" w:rsidRPr="0055715C" w:rsidRDefault="00435C92" w:rsidP="0052536C">
            <w:pPr>
              <w:spacing w:before="20" w:after="20"/>
              <w:jc w:val="center"/>
              <w:outlineLvl w:val="1"/>
              <w:rPr>
                <w:rFonts w:cs="Arial"/>
                <w:sz w:val="24"/>
                <w:szCs w:val="24"/>
              </w:rPr>
            </w:pPr>
            <w:r w:rsidRPr="0055715C">
              <w:rPr>
                <w:rFonts w:cs="Arial"/>
                <w:sz w:val="24"/>
                <w:szCs w:val="24"/>
              </w:rPr>
              <w:t>1</w:t>
            </w:r>
          </w:p>
          <w:p w14:paraId="541FA743" w14:textId="77777777" w:rsidR="00435C92" w:rsidRPr="0055715C" w:rsidRDefault="00435C92" w:rsidP="0052536C">
            <w:pPr>
              <w:spacing w:before="20" w:after="20"/>
              <w:jc w:val="center"/>
              <w:outlineLvl w:val="1"/>
              <w:rPr>
                <w:rFonts w:cs="Arial"/>
                <w:sz w:val="24"/>
                <w:szCs w:val="24"/>
              </w:rPr>
            </w:pPr>
            <w:r w:rsidRPr="0055715C">
              <w:rPr>
                <w:rFonts w:cs="Arial"/>
                <w:sz w:val="24"/>
                <w:szCs w:val="24"/>
              </w:rPr>
              <w:t>2</w:t>
            </w:r>
          </w:p>
          <w:p w14:paraId="5D60AA27" w14:textId="77777777" w:rsidR="00435C92" w:rsidRPr="0055715C" w:rsidRDefault="00435C92" w:rsidP="00C10CA1">
            <w:pPr>
              <w:spacing w:before="20" w:after="20"/>
              <w:jc w:val="center"/>
              <w:outlineLvl w:val="1"/>
              <w:rPr>
                <w:rFonts w:ascii=".VnTime" w:hAnsi=".VnTime" w:cs="Arial"/>
                <w:sz w:val="24"/>
                <w:szCs w:val="24"/>
              </w:rPr>
            </w:pPr>
            <w:r w:rsidRPr="0055715C">
              <w:rPr>
                <w:rFonts w:cs="Arial"/>
                <w:sz w:val="24"/>
                <w:szCs w:val="24"/>
              </w:rPr>
              <w:t>3</w:t>
            </w:r>
          </w:p>
        </w:tc>
        <w:tc>
          <w:tcPr>
            <w:tcW w:w="2520" w:type="dxa"/>
          </w:tcPr>
          <w:p w14:paraId="606C7AD3" w14:textId="77777777" w:rsidR="00435C92" w:rsidRPr="0055715C" w:rsidRDefault="00435C92" w:rsidP="00C10CA1">
            <w:pPr>
              <w:spacing w:before="20" w:after="20"/>
              <w:jc w:val="both"/>
              <w:outlineLvl w:val="1"/>
              <w:rPr>
                <w:rFonts w:ascii=".VnTime" w:hAnsi=".VnTime" w:cs="Arial"/>
                <w:sz w:val="24"/>
                <w:szCs w:val="24"/>
              </w:rPr>
            </w:pPr>
          </w:p>
        </w:tc>
        <w:tc>
          <w:tcPr>
            <w:tcW w:w="2462" w:type="dxa"/>
          </w:tcPr>
          <w:p w14:paraId="3CB0D6A1" w14:textId="77777777" w:rsidR="00435C92" w:rsidRPr="0055715C" w:rsidRDefault="00435C92" w:rsidP="00C10CA1">
            <w:pPr>
              <w:spacing w:before="20" w:after="20"/>
              <w:jc w:val="both"/>
              <w:outlineLvl w:val="1"/>
              <w:rPr>
                <w:rFonts w:ascii=".VnTime" w:hAnsi=".VnTime" w:cs="Arial"/>
                <w:sz w:val="24"/>
                <w:szCs w:val="24"/>
              </w:rPr>
            </w:pPr>
          </w:p>
        </w:tc>
        <w:tc>
          <w:tcPr>
            <w:tcW w:w="1858" w:type="dxa"/>
          </w:tcPr>
          <w:p w14:paraId="6726C07E" w14:textId="77777777" w:rsidR="00435C92" w:rsidRPr="0055715C" w:rsidRDefault="00435C92" w:rsidP="00C10CA1">
            <w:pPr>
              <w:spacing w:before="20" w:after="20"/>
              <w:jc w:val="both"/>
              <w:outlineLvl w:val="1"/>
              <w:rPr>
                <w:rFonts w:ascii=".VnTime" w:hAnsi=".VnTime" w:cs="Arial"/>
                <w:sz w:val="24"/>
                <w:szCs w:val="24"/>
              </w:rPr>
            </w:pPr>
          </w:p>
        </w:tc>
      </w:tr>
      <w:tr w:rsidR="00435C92" w:rsidRPr="0055715C" w14:paraId="2CAA4583" w14:textId="77777777" w:rsidTr="00C10CA1">
        <w:tc>
          <w:tcPr>
            <w:tcW w:w="1008" w:type="dxa"/>
            <w:vAlign w:val="center"/>
          </w:tcPr>
          <w:p w14:paraId="07F860EA" w14:textId="77777777" w:rsidR="00435C92" w:rsidRPr="0055715C" w:rsidRDefault="00435C92" w:rsidP="00C10CA1">
            <w:pPr>
              <w:spacing w:before="20" w:after="20"/>
              <w:jc w:val="center"/>
              <w:outlineLvl w:val="1"/>
              <w:rPr>
                <w:rFonts w:ascii=".VnTime" w:hAnsi=".VnTime" w:cs="Arial"/>
                <w:sz w:val="24"/>
                <w:szCs w:val="24"/>
              </w:rPr>
            </w:pPr>
            <w:r w:rsidRPr="0055715C">
              <w:rPr>
                <w:rFonts w:cs="Arial"/>
                <w:sz w:val="24"/>
                <w:szCs w:val="24"/>
              </w:rPr>
              <w:t>2</w:t>
            </w:r>
          </w:p>
        </w:tc>
        <w:tc>
          <w:tcPr>
            <w:tcW w:w="1440" w:type="dxa"/>
          </w:tcPr>
          <w:p w14:paraId="5EAA9B57" w14:textId="77777777" w:rsidR="00435C92" w:rsidRPr="0055715C" w:rsidRDefault="00435C92" w:rsidP="0052536C">
            <w:pPr>
              <w:spacing w:before="20" w:after="20"/>
              <w:jc w:val="center"/>
              <w:outlineLvl w:val="1"/>
              <w:rPr>
                <w:rFonts w:cs="Arial"/>
                <w:sz w:val="24"/>
                <w:szCs w:val="24"/>
              </w:rPr>
            </w:pPr>
            <w:r w:rsidRPr="0055715C">
              <w:rPr>
                <w:rFonts w:cs="Arial"/>
                <w:sz w:val="24"/>
                <w:szCs w:val="24"/>
              </w:rPr>
              <w:t>1</w:t>
            </w:r>
          </w:p>
          <w:p w14:paraId="52164A7F" w14:textId="77777777" w:rsidR="00435C92" w:rsidRPr="0055715C" w:rsidRDefault="00435C92" w:rsidP="0052536C">
            <w:pPr>
              <w:spacing w:before="20" w:after="20"/>
              <w:jc w:val="center"/>
              <w:outlineLvl w:val="1"/>
              <w:rPr>
                <w:rFonts w:cs="Arial"/>
                <w:sz w:val="24"/>
                <w:szCs w:val="24"/>
              </w:rPr>
            </w:pPr>
            <w:r w:rsidRPr="0055715C">
              <w:rPr>
                <w:rFonts w:cs="Arial"/>
                <w:sz w:val="24"/>
                <w:szCs w:val="24"/>
              </w:rPr>
              <w:t>2</w:t>
            </w:r>
          </w:p>
          <w:p w14:paraId="3C34C793" w14:textId="77777777" w:rsidR="00435C92" w:rsidRPr="0055715C" w:rsidRDefault="00435C92" w:rsidP="00C10CA1">
            <w:pPr>
              <w:spacing w:before="20" w:after="20"/>
              <w:jc w:val="center"/>
              <w:outlineLvl w:val="1"/>
              <w:rPr>
                <w:rFonts w:ascii=".VnTime" w:hAnsi=".VnTime" w:cs="Arial"/>
                <w:sz w:val="24"/>
                <w:szCs w:val="24"/>
              </w:rPr>
            </w:pPr>
            <w:r w:rsidRPr="0055715C">
              <w:rPr>
                <w:rFonts w:cs="Arial"/>
                <w:sz w:val="24"/>
                <w:szCs w:val="24"/>
              </w:rPr>
              <w:t>3</w:t>
            </w:r>
          </w:p>
        </w:tc>
        <w:tc>
          <w:tcPr>
            <w:tcW w:w="2520" w:type="dxa"/>
          </w:tcPr>
          <w:p w14:paraId="4FD91949" w14:textId="77777777" w:rsidR="00435C92" w:rsidRPr="0055715C" w:rsidRDefault="00435C92" w:rsidP="00C10CA1">
            <w:pPr>
              <w:spacing w:before="20" w:after="20"/>
              <w:jc w:val="both"/>
              <w:outlineLvl w:val="1"/>
              <w:rPr>
                <w:rFonts w:ascii=".VnTime" w:hAnsi=".VnTime" w:cs="Arial"/>
                <w:sz w:val="24"/>
                <w:szCs w:val="24"/>
              </w:rPr>
            </w:pPr>
          </w:p>
        </w:tc>
        <w:tc>
          <w:tcPr>
            <w:tcW w:w="2462" w:type="dxa"/>
          </w:tcPr>
          <w:p w14:paraId="56ABD8EA" w14:textId="77777777" w:rsidR="00435C92" w:rsidRPr="0055715C" w:rsidRDefault="00435C92" w:rsidP="00C10CA1">
            <w:pPr>
              <w:spacing w:before="20" w:after="20"/>
              <w:jc w:val="both"/>
              <w:outlineLvl w:val="1"/>
              <w:rPr>
                <w:rFonts w:ascii=".VnTime" w:hAnsi=".VnTime" w:cs="Arial"/>
                <w:sz w:val="24"/>
                <w:szCs w:val="24"/>
              </w:rPr>
            </w:pPr>
          </w:p>
        </w:tc>
        <w:tc>
          <w:tcPr>
            <w:tcW w:w="1858" w:type="dxa"/>
          </w:tcPr>
          <w:p w14:paraId="19AD6938" w14:textId="77777777" w:rsidR="00435C92" w:rsidRPr="0055715C" w:rsidRDefault="00435C92" w:rsidP="00C10CA1">
            <w:pPr>
              <w:spacing w:before="20" w:after="20"/>
              <w:jc w:val="both"/>
              <w:outlineLvl w:val="1"/>
              <w:rPr>
                <w:rFonts w:ascii=".VnTime" w:hAnsi=".VnTime" w:cs="Arial"/>
                <w:sz w:val="24"/>
                <w:szCs w:val="24"/>
              </w:rPr>
            </w:pPr>
          </w:p>
        </w:tc>
      </w:tr>
    </w:tbl>
    <w:p w14:paraId="1B3986F6" w14:textId="77777777" w:rsidR="00187CE2" w:rsidRPr="0055715C" w:rsidRDefault="009A42ED" w:rsidP="009A42ED">
      <w:pPr>
        <w:spacing w:before="120" w:after="60"/>
        <w:jc w:val="both"/>
        <w:outlineLvl w:val="1"/>
        <w:rPr>
          <w:rFonts w:ascii=".VnTime" w:hAnsi=".VnTime" w:cs="Arial"/>
          <w:sz w:val="24"/>
          <w:szCs w:val="24"/>
        </w:rPr>
      </w:pPr>
      <w:r w:rsidRPr="0055715C">
        <w:rPr>
          <w:rFonts w:ascii=".VnTime" w:hAnsi=".VnTime" w:cs="Arial"/>
          <w:sz w:val="24"/>
          <w:szCs w:val="24"/>
        </w:rPr>
        <w:t xml:space="preserve">2. </w:t>
      </w:r>
      <w:r w:rsidR="00187CE2" w:rsidRPr="0055715C">
        <w:rPr>
          <w:rFonts w:ascii=".VnTime" w:hAnsi=".VnTime" w:cs="Arial"/>
          <w:sz w:val="24"/>
          <w:szCs w:val="24"/>
        </w:rPr>
        <w:t xml:space="preserve">KiÓm </w:t>
      </w:r>
      <w:r w:rsidRPr="0055715C">
        <w:rPr>
          <w:rFonts w:ascii=".VnTime" w:hAnsi=".VnTime"/>
          <w:sz w:val="24"/>
        </w:rPr>
        <w:t>®Þnh</w:t>
      </w:r>
      <w:r w:rsidR="00187CE2" w:rsidRPr="0055715C">
        <w:rPr>
          <w:rFonts w:ascii=".VnTime" w:hAnsi=".VnTime" w:cs="Arial"/>
          <w:sz w:val="24"/>
          <w:szCs w:val="24"/>
        </w:rPr>
        <w:t xml:space="preserve"> sai sè trôc quay cña èng kÝnh 2i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6"/>
        <w:gridCol w:w="2194"/>
        <w:gridCol w:w="2194"/>
        <w:gridCol w:w="1353"/>
        <w:gridCol w:w="1805"/>
      </w:tblGrid>
      <w:tr w:rsidR="00435C92" w:rsidRPr="0055715C" w14:paraId="4586550B" w14:textId="77777777" w:rsidTr="00C10CA1">
        <w:tc>
          <w:tcPr>
            <w:tcW w:w="1548" w:type="dxa"/>
          </w:tcPr>
          <w:p w14:paraId="08FB5314" w14:textId="77777777" w:rsidR="00435C92" w:rsidRPr="0055715C" w:rsidRDefault="002A73ED" w:rsidP="0052536C">
            <w:pPr>
              <w:spacing w:before="60" w:after="60"/>
              <w:jc w:val="right"/>
              <w:outlineLvl w:val="1"/>
              <w:rPr>
                <w:rFonts w:cs="Arial"/>
                <w:sz w:val="24"/>
                <w:szCs w:val="24"/>
              </w:rPr>
            </w:pPr>
            <w:r>
              <w:rPr>
                <w:noProof/>
              </w:rPr>
              <mc:AlternateContent>
                <mc:Choice Requires="wps">
                  <w:drawing>
                    <wp:anchor distT="0" distB="0" distL="114300" distR="114300" simplePos="0" relativeHeight="251657728" behindDoc="0" locked="0" layoutInCell="1" allowOverlap="1" wp14:anchorId="5D523261" wp14:editId="35638FC7">
                      <wp:simplePos x="0" y="0"/>
                      <wp:positionH relativeFrom="column">
                        <wp:posOffset>-61595</wp:posOffset>
                      </wp:positionH>
                      <wp:positionV relativeFrom="paragraph">
                        <wp:posOffset>-15875</wp:posOffset>
                      </wp:positionV>
                      <wp:extent cx="962025" cy="485775"/>
                      <wp:effectExtent l="0" t="0" r="0" b="0"/>
                      <wp:wrapNone/>
                      <wp:docPr id="13"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2025" cy="485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11F898" id="Line 4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5pt,-1.25pt" to="70.9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"/>
                  </w:pict>
                </mc:Fallback>
              </mc:AlternateContent>
            </w:r>
            <w:r w:rsidR="00435C92" w:rsidRPr="0055715C">
              <w:rPr>
                <w:rFonts w:cs="Arial"/>
                <w:sz w:val="24"/>
                <w:szCs w:val="24"/>
              </w:rPr>
              <w:t>Lần đo</w:t>
            </w:r>
          </w:p>
          <w:p w14:paraId="2CAED339" w14:textId="77777777" w:rsidR="00435C92" w:rsidRPr="0055715C" w:rsidRDefault="00435C92" w:rsidP="00C10CA1">
            <w:pPr>
              <w:spacing w:before="60" w:after="60"/>
              <w:outlineLvl w:val="1"/>
              <w:rPr>
                <w:rFonts w:ascii=".VnTime" w:hAnsi=".VnTime" w:cs="Arial"/>
                <w:sz w:val="24"/>
                <w:szCs w:val="24"/>
              </w:rPr>
            </w:pPr>
            <w:r w:rsidRPr="0055715C">
              <w:rPr>
                <w:rFonts w:cs="Arial"/>
                <w:sz w:val="24"/>
                <w:szCs w:val="24"/>
              </w:rPr>
              <w:t>Trị đo</w:t>
            </w:r>
          </w:p>
        </w:tc>
        <w:tc>
          <w:tcPr>
            <w:tcW w:w="2250" w:type="dxa"/>
          </w:tcPr>
          <w:p w14:paraId="49EA0AF2" w14:textId="77777777" w:rsidR="00435C92" w:rsidRPr="0055715C" w:rsidRDefault="00435C92" w:rsidP="00C10CA1">
            <w:pPr>
              <w:spacing w:before="60" w:after="60"/>
              <w:jc w:val="center"/>
              <w:outlineLvl w:val="1"/>
              <w:rPr>
                <w:rFonts w:ascii=".VnTime" w:hAnsi=".VnTime" w:cs="Arial"/>
                <w:sz w:val="24"/>
                <w:szCs w:val="24"/>
              </w:rPr>
            </w:pPr>
            <w:r w:rsidRPr="0055715C">
              <w:rPr>
                <w:rFonts w:cs="Arial"/>
                <w:sz w:val="24"/>
                <w:szCs w:val="24"/>
              </w:rPr>
              <w:t>Lần 1</w:t>
            </w:r>
          </w:p>
        </w:tc>
        <w:tc>
          <w:tcPr>
            <w:tcW w:w="2250" w:type="dxa"/>
          </w:tcPr>
          <w:p w14:paraId="32B2CC91" w14:textId="77777777" w:rsidR="00435C92" w:rsidRPr="0055715C" w:rsidRDefault="00435C92" w:rsidP="00C10CA1">
            <w:pPr>
              <w:spacing w:before="60" w:after="60"/>
              <w:jc w:val="center"/>
              <w:outlineLvl w:val="1"/>
              <w:rPr>
                <w:rFonts w:ascii=".VnTime" w:hAnsi=".VnTime" w:cs="Arial"/>
                <w:sz w:val="24"/>
                <w:szCs w:val="24"/>
              </w:rPr>
            </w:pPr>
            <w:r w:rsidRPr="0055715C">
              <w:rPr>
                <w:rFonts w:cs="Arial"/>
                <w:sz w:val="24"/>
                <w:szCs w:val="24"/>
              </w:rPr>
              <w:t>Lần 2</w:t>
            </w:r>
          </w:p>
        </w:tc>
        <w:tc>
          <w:tcPr>
            <w:tcW w:w="1382" w:type="dxa"/>
          </w:tcPr>
          <w:p w14:paraId="105EAAAC" w14:textId="77777777" w:rsidR="00435C92" w:rsidRPr="0055715C" w:rsidRDefault="00435C92" w:rsidP="00C10CA1">
            <w:pPr>
              <w:spacing w:before="60" w:after="60"/>
              <w:jc w:val="center"/>
              <w:outlineLvl w:val="1"/>
              <w:rPr>
                <w:rFonts w:ascii=".VnTime" w:hAnsi=".VnTime" w:cs="Arial"/>
                <w:sz w:val="24"/>
                <w:szCs w:val="24"/>
              </w:rPr>
            </w:pPr>
            <w:r w:rsidRPr="0055715C">
              <w:rPr>
                <w:rFonts w:cs="Arial"/>
                <w:sz w:val="24"/>
                <w:szCs w:val="24"/>
              </w:rPr>
              <w:t>TB</w:t>
            </w:r>
          </w:p>
        </w:tc>
        <w:tc>
          <w:tcPr>
            <w:tcW w:w="1858" w:type="dxa"/>
          </w:tcPr>
          <w:p w14:paraId="1AC653B7" w14:textId="77777777" w:rsidR="00435C92" w:rsidRPr="0055715C" w:rsidRDefault="00435C92" w:rsidP="00C10CA1">
            <w:pPr>
              <w:spacing w:before="60" w:after="60"/>
              <w:jc w:val="center"/>
              <w:outlineLvl w:val="1"/>
              <w:rPr>
                <w:rFonts w:ascii=".VnTime" w:hAnsi=".VnTime" w:cs="Arial"/>
                <w:sz w:val="24"/>
                <w:szCs w:val="24"/>
              </w:rPr>
            </w:pPr>
            <w:r w:rsidRPr="0055715C">
              <w:rPr>
                <w:rFonts w:cs="Arial"/>
                <w:sz w:val="24"/>
                <w:szCs w:val="24"/>
              </w:rPr>
              <w:t>i</w:t>
            </w:r>
          </w:p>
        </w:tc>
      </w:tr>
      <w:tr w:rsidR="00435C92" w:rsidRPr="0055715C" w14:paraId="3113EE72" w14:textId="77777777" w:rsidTr="00C10CA1">
        <w:tc>
          <w:tcPr>
            <w:tcW w:w="1548" w:type="dxa"/>
          </w:tcPr>
          <w:p w14:paraId="4D795E5D" w14:textId="77777777" w:rsidR="00435C92" w:rsidRPr="0055715C" w:rsidRDefault="00435C92" w:rsidP="0052536C">
            <w:pPr>
              <w:spacing w:before="60" w:after="60"/>
              <w:jc w:val="center"/>
              <w:outlineLvl w:val="1"/>
              <w:rPr>
                <w:rFonts w:cs="Arial"/>
                <w:sz w:val="24"/>
                <w:szCs w:val="24"/>
                <w:lang w:val="nb-NO"/>
              </w:rPr>
            </w:pPr>
            <w:r w:rsidRPr="0055715C">
              <w:rPr>
                <w:rFonts w:cs="Arial"/>
                <w:sz w:val="24"/>
                <w:szCs w:val="24"/>
                <w:lang w:val="nb-NO"/>
              </w:rPr>
              <w:t>d</w:t>
            </w:r>
          </w:p>
          <w:p w14:paraId="4425E7AF" w14:textId="77777777" w:rsidR="00435C92" w:rsidRPr="0055715C" w:rsidRDefault="00435C92" w:rsidP="00C10CA1">
            <w:pPr>
              <w:spacing w:before="60" w:after="60"/>
              <w:jc w:val="center"/>
              <w:outlineLvl w:val="1"/>
              <w:rPr>
                <w:rFonts w:ascii=".VnTime" w:hAnsi=".VnTime" w:cs="Arial"/>
                <w:sz w:val="24"/>
                <w:szCs w:val="24"/>
                <w:lang w:val="nb-NO"/>
              </w:rPr>
            </w:pPr>
            <w:r w:rsidRPr="0055715C">
              <w:rPr>
                <w:rFonts w:cs="Arial"/>
                <w:sz w:val="24"/>
                <w:szCs w:val="24"/>
                <w:lang w:val="nb-NO"/>
              </w:rPr>
              <w:t>h</w:t>
            </w:r>
          </w:p>
        </w:tc>
        <w:tc>
          <w:tcPr>
            <w:tcW w:w="2250" w:type="dxa"/>
          </w:tcPr>
          <w:p w14:paraId="7D35EC81" w14:textId="77777777" w:rsidR="00435C92" w:rsidRPr="0055715C" w:rsidRDefault="00435C92" w:rsidP="00C10CA1">
            <w:pPr>
              <w:spacing w:before="60" w:after="60"/>
              <w:jc w:val="both"/>
              <w:outlineLvl w:val="1"/>
              <w:rPr>
                <w:rFonts w:ascii=".VnTime" w:hAnsi=".VnTime" w:cs="Arial"/>
                <w:sz w:val="24"/>
                <w:szCs w:val="24"/>
                <w:lang w:val="nb-NO"/>
              </w:rPr>
            </w:pPr>
          </w:p>
        </w:tc>
        <w:tc>
          <w:tcPr>
            <w:tcW w:w="2250" w:type="dxa"/>
          </w:tcPr>
          <w:p w14:paraId="18BEF917" w14:textId="77777777" w:rsidR="00435C92" w:rsidRPr="0055715C" w:rsidRDefault="00435C92" w:rsidP="00C10CA1">
            <w:pPr>
              <w:spacing w:before="60" w:after="60"/>
              <w:jc w:val="both"/>
              <w:outlineLvl w:val="1"/>
              <w:rPr>
                <w:rFonts w:ascii=".VnTime" w:hAnsi=".VnTime" w:cs="Arial"/>
                <w:sz w:val="24"/>
                <w:szCs w:val="24"/>
                <w:lang w:val="nb-NO"/>
              </w:rPr>
            </w:pPr>
          </w:p>
        </w:tc>
        <w:tc>
          <w:tcPr>
            <w:tcW w:w="1382" w:type="dxa"/>
          </w:tcPr>
          <w:p w14:paraId="7166B44E" w14:textId="77777777" w:rsidR="00435C92" w:rsidRPr="0055715C" w:rsidRDefault="00435C92" w:rsidP="00C10CA1">
            <w:pPr>
              <w:spacing w:before="60" w:after="60"/>
              <w:jc w:val="both"/>
              <w:outlineLvl w:val="1"/>
              <w:rPr>
                <w:rFonts w:ascii=".VnTime" w:hAnsi=".VnTime" w:cs="Arial"/>
                <w:sz w:val="24"/>
                <w:szCs w:val="24"/>
                <w:lang w:val="nb-NO"/>
              </w:rPr>
            </w:pPr>
          </w:p>
        </w:tc>
        <w:tc>
          <w:tcPr>
            <w:tcW w:w="1858" w:type="dxa"/>
          </w:tcPr>
          <w:p w14:paraId="0C200315" w14:textId="77777777" w:rsidR="00435C92" w:rsidRPr="0055715C" w:rsidRDefault="00435C92" w:rsidP="0052536C">
            <w:pPr>
              <w:spacing w:before="60" w:after="60"/>
              <w:jc w:val="both"/>
              <w:outlineLvl w:val="1"/>
              <w:rPr>
                <w:rFonts w:cs="Arial"/>
                <w:sz w:val="24"/>
                <w:szCs w:val="24"/>
                <w:lang w:val="nb-NO"/>
              </w:rPr>
            </w:pPr>
          </w:p>
          <w:p w14:paraId="43230216" w14:textId="77777777" w:rsidR="00435C92" w:rsidRPr="0055715C" w:rsidRDefault="00435C92" w:rsidP="00C10CA1">
            <w:pPr>
              <w:spacing w:before="60" w:after="60"/>
              <w:jc w:val="both"/>
              <w:outlineLvl w:val="1"/>
              <w:rPr>
                <w:rFonts w:ascii=".VnTime" w:hAnsi=".VnTime" w:cs="Arial"/>
                <w:sz w:val="24"/>
                <w:szCs w:val="24"/>
                <w:lang w:val="nb-NO"/>
              </w:rPr>
            </w:pPr>
          </w:p>
        </w:tc>
      </w:tr>
    </w:tbl>
    <w:p w14:paraId="64AF46D5" w14:textId="77777777" w:rsidR="00427F78" w:rsidRPr="0055715C" w:rsidRDefault="00427F78" w:rsidP="00F46D2D">
      <w:pPr>
        <w:spacing w:line="360" w:lineRule="auto"/>
        <w:ind w:left="360"/>
        <w:jc w:val="both"/>
        <w:outlineLvl w:val="1"/>
        <w:rPr>
          <w:rFonts w:ascii=".VnTime" w:hAnsi=".VnTime" w:cs="Arial"/>
          <w:sz w:val="24"/>
          <w:szCs w:val="24"/>
        </w:rPr>
      </w:pPr>
    </w:p>
    <w:p w14:paraId="333D34CB" w14:textId="77777777" w:rsidR="00F46D2D" w:rsidRPr="0055715C" w:rsidRDefault="00F46D2D" w:rsidP="00F46D2D">
      <w:pPr>
        <w:spacing w:line="360" w:lineRule="auto"/>
        <w:ind w:left="360"/>
        <w:jc w:val="both"/>
        <w:outlineLvl w:val="1"/>
        <w:rPr>
          <w:rFonts w:ascii=".VnTime" w:hAnsi=".VnTime" w:cs="Arial"/>
          <w:b/>
          <w:sz w:val="24"/>
          <w:szCs w:val="24"/>
        </w:rPr>
      </w:pPr>
      <w:r w:rsidRPr="0055715C">
        <w:rPr>
          <w:rFonts w:ascii=".VnTime" w:hAnsi=".VnTime" w:cs="Arial"/>
          <w:sz w:val="24"/>
          <w:szCs w:val="24"/>
        </w:rPr>
        <w:t>i = d/h</w:t>
      </w:r>
      <w:r w:rsidRPr="0055715C">
        <w:rPr>
          <w:rFonts w:ascii=".VnTime" w:hAnsi=".VnTime" w:cs="Arial"/>
          <w:i/>
          <w:sz w:val="24"/>
          <w:szCs w:val="24"/>
        </w:rPr>
        <w:t xml:space="preserve"> </w:t>
      </w:r>
      <w:r w:rsidRPr="0055715C">
        <w:rPr>
          <w:rFonts w:ascii=".VnTime" w:hAnsi=".VnTime" w:cs="Arial"/>
          <w:sz w:val="24"/>
          <w:szCs w:val="24"/>
        </w:rPr>
        <w:t xml:space="preserve">x </w:t>
      </w:r>
      <w:r w:rsidRPr="0055715C">
        <w:rPr>
          <w:rFonts w:ascii=".VnTime" w:hAnsi=".VnTime"/>
          <w:sz w:val="24"/>
          <w:szCs w:val="24"/>
        </w:rPr>
        <w:sym w:font="Symbol" w:char="F072"/>
      </w:r>
      <w:r w:rsidRPr="0055715C">
        <w:rPr>
          <w:rFonts w:ascii=".VnTime" w:hAnsi=".VnTime" w:cs="Arial"/>
          <w:sz w:val="24"/>
          <w:szCs w:val="24"/>
        </w:rPr>
        <w:t xml:space="preserve"> </w:t>
      </w:r>
    </w:p>
    <w:p w14:paraId="4E1F1A4D" w14:textId="77777777" w:rsidR="00435C92" w:rsidRPr="0055715C" w:rsidRDefault="00435C92" w:rsidP="00435C92">
      <w:pPr>
        <w:spacing w:before="120" w:after="60"/>
        <w:jc w:val="both"/>
        <w:outlineLvl w:val="1"/>
        <w:rPr>
          <w:rFonts w:cs="Arial"/>
          <w:sz w:val="24"/>
          <w:szCs w:val="24"/>
        </w:rPr>
      </w:pPr>
      <w:r w:rsidRPr="0055715C">
        <w:rPr>
          <w:rFonts w:cs="Arial"/>
          <w:sz w:val="24"/>
          <w:szCs w:val="24"/>
        </w:rPr>
        <w:lastRenderedPageBreak/>
        <w:t xml:space="preserve">3. Kiểm </w:t>
      </w:r>
      <w:r w:rsidRPr="0055715C">
        <w:rPr>
          <w:sz w:val="24"/>
        </w:rPr>
        <w:t>định</w:t>
      </w:r>
      <w:r w:rsidRPr="0055715C">
        <w:rPr>
          <w:rFonts w:cs="Arial"/>
          <w:sz w:val="24"/>
          <w:szCs w:val="24"/>
        </w:rPr>
        <w:t xml:space="preserve"> sai số chỉ tiêu của bàn độ đứng MO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1419"/>
        <w:gridCol w:w="2446"/>
        <w:gridCol w:w="2393"/>
        <w:gridCol w:w="1811"/>
      </w:tblGrid>
      <w:tr w:rsidR="00435C92" w:rsidRPr="0055715C" w14:paraId="2D0CD863" w14:textId="77777777" w:rsidTr="0052536C">
        <w:trPr>
          <w:jc w:val="center"/>
        </w:trPr>
        <w:tc>
          <w:tcPr>
            <w:tcW w:w="1008" w:type="dxa"/>
          </w:tcPr>
          <w:p w14:paraId="1A40CB8D" w14:textId="77777777" w:rsidR="00435C92" w:rsidRPr="0055715C" w:rsidRDefault="00435C92" w:rsidP="0052536C">
            <w:pPr>
              <w:spacing w:before="60" w:after="60"/>
              <w:jc w:val="both"/>
              <w:outlineLvl w:val="1"/>
              <w:rPr>
                <w:rFonts w:cs="Arial"/>
                <w:sz w:val="24"/>
                <w:szCs w:val="24"/>
              </w:rPr>
            </w:pPr>
            <w:r w:rsidRPr="0055715C">
              <w:rPr>
                <w:rFonts w:cs="Arial"/>
                <w:sz w:val="24"/>
                <w:szCs w:val="24"/>
              </w:rPr>
              <w:t>Lần đo</w:t>
            </w:r>
          </w:p>
        </w:tc>
        <w:tc>
          <w:tcPr>
            <w:tcW w:w="1440" w:type="dxa"/>
          </w:tcPr>
          <w:p w14:paraId="42CD8FF4" w14:textId="77777777" w:rsidR="00435C92" w:rsidRPr="0055715C" w:rsidRDefault="00435C92" w:rsidP="0052536C">
            <w:pPr>
              <w:spacing w:before="60" w:after="60"/>
              <w:jc w:val="both"/>
              <w:outlineLvl w:val="1"/>
              <w:rPr>
                <w:rFonts w:cs="Arial"/>
                <w:sz w:val="24"/>
                <w:szCs w:val="24"/>
              </w:rPr>
            </w:pPr>
            <w:r w:rsidRPr="0055715C">
              <w:rPr>
                <w:rFonts w:cs="Arial"/>
                <w:sz w:val="24"/>
                <w:szCs w:val="24"/>
              </w:rPr>
              <w:t>Hướng đo</w:t>
            </w:r>
          </w:p>
        </w:tc>
        <w:tc>
          <w:tcPr>
            <w:tcW w:w="2520" w:type="dxa"/>
          </w:tcPr>
          <w:p w14:paraId="6318522A" w14:textId="77777777" w:rsidR="00435C92" w:rsidRPr="0055715C" w:rsidRDefault="00435C92" w:rsidP="0052536C">
            <w:pPr>
              <w:spacing w:before="60" w:after="60"/>
              <w:jc w:val="center"/>
              <w:outlineLvl w:val="1"/>
              <w:rPr>
                <w:rFonts w:cs="Arial"/>
                <w:sz w:val="24"/>
                <w:szCs w:val="24"/>
              </w:rPr>
            </w:pPr>
            <w:r w:rsidRPr="0055715C">
              <w:rPr>
                <w:rFonts w:cs="Arial"/>
                <w:sz w:val="24"/>
                <w:szCs w:val="24"/>
              </w:rPr>
              <w:t>Số đọc bàn độ trái</w:t>
            </w:r>
          </w:p>
        </w:tc>
        <w:tc>
          <w:tcPr>
            <w:tcW w:w="2462" w:type="dxa"/>
          </w:tcPr>
          <w:p w14:paraId="3714FCE2" w14:textId="77777777" w:rsidR="00435C92" w:rsidRPr="0055715C" w:rsidRDefault="00435C92" w:rsidP="0052536C">
            <w:pPr>
              <w:spacing w:before="60" w:after="60"/>
              <w:jc w:val="center"/>
              <w:outlineLvl w:val="1"/>
              <w:rPr>
                <w:rFonts w:cs="Arial"/>
                <w:sz w:val="24"/>
                <w:szCs w:val="24"/>
              </w:rPr>
            </w:pPr>
            <w:r w:rsidRPr="0055715C">
              <w:rPr>
                <w:rFonts w:cs="Arial"/>
                <w:sz w:val="24"/>
                <w:szCs w:val="24"/>
              </w:rPr>
              <w:t>Số đọc bàn độ phải</w:t>
            </w:r>
          </w:p>
        </w:tc>
        <w:tc>
          <w:tcPr>
            <w:tcW w:w="1858" w:type="dxa"/>
          </w:tcPr>
          <w:p w14:paraId="3B364BF5" w14:textId="77777777" w:rsidR="00435C92" w:rsidRPr="0055715C" w:rsidRDefault="00435C92" w:rsidP="0052536C">
            <w:pPr>
              <w:spacing w:before="60" w:after="60"/>
              <w:jc w:val="center"/>
              <w:outlineLvl w:val="1"/>
              <w:rPr>
                <w:rFonts w:cs="Arial"/>
                <w:sz w:val="24"/>
                <w:szCs w:val="24"/>
              </w:rPr>
            </w:pPr>
            <w:r w:rsidRPr="0055715C">
              <w:rPr>
                <w:rFonts w:cs="Arial"/>
                <w:sz w:val="24"/>
                <w:szCs w:val="24"/>
              </w:rPr>
              <w:t>MO</w:t>
            </w:r>
          </w:p>
        </w:tc>
      </w:tr>
      <w:tr w:rsidR="00435C92" w:rsidRPr="0055715C" w14:paraId="28F11F6B" w14:textId="77777777" w:rsidTr="0052536C">
        <w:trPr>
          <w:jc w:val="center"/>
        </w:trPr>
        <w:tc>
          <w:tcPr>
            <w:tcW w:w="1008" w:type="dxa"/>
          </w:tcPr>
          <w:p w14:paraId="60D61465" w14:textId="77777777" w:rsidR="00435C92" w:rsidRPr="0055715C" w:rsidRDefault="00435C92" w:rsidP="0052536C">
            <w:pPr>
              <w:spacing w:after="60"/>
              <w:jc w:val="both"/>
              <w:outlineLvl w:val="1"/>
              <w:rPr>
                <w:rFonts w:cs="Arial"/>
                <w:sz w:val="24"/>
                <w:szCs w:val="24"/>
              </w:rPr>
            </w:pPr>
          </w:p>
          <w:p w14:paraId="0FD95D02" w14:textId="77777777" w:rsidR="00435C92" w:rsidRPr="0055715C" w:rsidRDefault="00435C92" w:rsidP="0052536C">
            <w:pPr>
              <w:spacing w:after="60"/>
              <w:jc w:val="center"/>
              <w:outlineLvl w:val="1"/>
              <w:rPr>
                <w:rFonts w:cs="Arial"/>
                <w:sz w:val="24"/>
                <w:szCs w:val="24"/>
              </w:rPr>
            </w:pPr>
            <w:r w:rsidRPr="0055715C">
              <w:rPr>
                <w:rFonts w:cs="Arial"/>
                <w:sz w:val="24"/>
                <w:szCs w:val="24"/>
              </w:rPr>
              <w:t>1</w:t>
            </w:r>
          </w:p>
        </w:tc>
        <w:tc>
          <w:tcPr>
            <w:tcW w:w="1440" w:type="dxa"/>
          </w:tcPr>
          <w:p w14:paraId="20D1C1F0" w14:textId="77777777" w:rsidR="00435C92" w:rsidRPr="0055715C" w:rsidRDefault="00435C92" w:rsidP="0052536C">
            <w:pPr>
              <w:spacing w:after="60"/>
              <w:jc w:val="center"/>
              <w:outlineLvl w:val="1"/>
              <w:rPr>
                <w:rFonts w:cs="Arial"/>
                <w:sz w:val="24"/>
                <w:szCs w:val="24"/>
              </w:rPr>
            </w:pPr>
            <w:r w:rsidRPr="0055715C">
              <w:rPr>
                <w:rFonts w:cs="Arial"/>
                <w:sz w:val="24"/>
                <w:szCs w:val="24"/>
              </w:rPr>
              <w:t>1</w:t>
            </w:r>
          </w:p>
          <w:p w14:paraId="2A09CE1C" w14:textId="77777777" w:rsidR="00435C92" w:rsidRPr="0055715C" w:rsidRDefault="00435C92" w:rsidP="0052536C">
            <w:pPr>
              <w:spacing w:after="60"/>
              <w:jc w:val="center"/>
              <w:outlineLvl w:val="1"/>
              <w:rPr>
                <w:rFonts w:cs="Arial"/>
                <w:sz w:val="24"/>
                <w:szCs w:val="24"/>
              </w:rPr>
            </w:pPr>
            <w:r w:rsidRPr="0055715C">
              <w:rPr>
                <w:rFonts w:cs="Arial"/>
                <w:sz w:val="24"/>
                <w:szCs w:val="24"/>
              </w:rPr>
              <w:t>2</w:t>
            </w:r>
          </w:p>
          <w:p w14:paraId="5534CB4F" w14:textId="77777777" w:rsidR="00435C92" w:rsidRPr="0055715C" w:rsidRDefault="00435C92" w:rsidP="0052536C">
            <w:pPr>
              <w:spacing w:after="60"/>
              <w:jc w:val="center"/>
              <w:outlineLvl w:val="1"/>
              <w:rPr>
                <w:rFonts w:cs="Arial"/>
                <w:sz w:val="24"/>
                <w:szCs w:val="24"/>
              </w:rPr>
            </w:pPr>
            <w:r w:rsidRPr="0055715C">
              <w:rPr>
                <w:rFonts w:cs="Arial"/>
                <w:sz w:val="24"/>
                <w:szCs w:val="24"/>
              </w:rPr>
              <w:t>3</w:t>
            </w:r>
          </w:p>
        </w:tc>
        <w:tc>
          <w:tcPr>
            <w:tcW w:w="2520" w:type="dxa"/>
          </w:tcPr>
          <w:p w14:paraId="656865F2" w14:textId="77777777" w:rsidR="00435C92" w:rsidRPr="0055715C" w:rsidRDefault="00435C92" w:rsidP="0052536C">
            <w:pPr>
              <w:spacing w:after="60"/>
              <w:jc w:val="both"/>
              <w:outlineLvl w:val="1"/>
              <w:rPr>
                <w:rFonts w:cs="Arial"/>
                <w:sz w:val="24"/>
                <w:szCs w:val="24"/>
              </w:rPr>
            </w:pPr>
          </w:p>
        </w:tc>
        <w:tc>
          <w:tcPr>
            <w:tcW w:w="2462" w:type="dxa"/>
          </w:tcPr>
          <w:p w14:paraId="711BE35B" w14:textId="77777777" w:rsidR="00435C92" w:rsidRPr="0055715C" w:rsidRDefault="00435C92" w:rsidP="0052536C">
            <w:pPr>
              <w:spacing w:after="60"/>
              <w:jc w:val="both"/>
              <w:outlineLvl w:val="1"/>
              <w:rPr>
                <w:rFonts w:cs="Arial"/>
                <w:sz w:val="24"/>
                <w:szCs w:val="24"/>
              </w:rPr>
            </w:pPr>
          </w:p>
        </w:tc>
        <w:tc>
          <w:tcPr>
            <w:tcW w:w="1858" w:type="dxa"/>
          </w:tcPr>
          <w:p w14:paraId="55EE1038" w14:textId="77777777" w:rsidR="00435C92" w:rsidRPr="0055715C" w:rsidRDefault="00435C92" w:rsidP="0052536C">
            <w:pPr>
              <w:spacing w:after="60"/>
              <w:jc w:val="both"/>
              <w:outlineLvl w:val="1"/>
              <w:rPr>
                <w:rFonts w:cs="Arial"/>
                <w:sz w:val="24"/>
                <w:szCs w:val="24"/>
              </w:rPr>
            </w:pPr>
          </w:p>
        </w:tc>
      </w:tr>
      <w:tr w:rsidR="00435C92" w:rsidRPr="0055715C" w14:paraId="1469CDA3" w14:textId="77777777" w:rsidTr="0052536C">
        <w:trPr>
          <w:jc w:val="center"/>
        </w:trPr>
        <w:tc>
          <w:tcPr>
            <w:tcW w:w="1008" w:type="dxa"/>
          </w:tcPr>
          <w:p w14:paraId="454F1500" w14:textId="77777777" w:rsidR="00435C92" w:rsidRPr="0055715C" w:rsidRDefault="00435C92" w:rsidP="0052536C">
            <w:pPr>
              <w:spacing w:after="60"/>
              <w:jc w:val="center"/>
              <w:outlineLvl w:val="1"/>
              <w:rPr>
                <w:rFonts w:cs="Arial"/>
                <w:sz w:val="24"/>
                <w:szCs w:val="24"/>
              </w:rPr>
            </w:pPr>
            <w:r w:rsidRPr="0055715C">
              <w:rPr>
                <w:rFonts w:cs="Arial"/>
                <w:sz w:val="24"/>
                <w:szCs w:val="24"/>
              </w:rPr>
              <w:t>2</w:t>
            </w:r>
          </w:p>
        </w:tc>
        <w:tc>
          <w:tcPr>
            <w:tcW w:w="1440" w:type="dxa"/>
          </w:tcPr>
          <w:p w14:paraId="05E585A2" w14:textId="77777777" w:rsidR="00435C92" w:rsidRPr="0055715C" w:rsidRDefault="00435C92" w:rsidP="0052536C">
            <w:pPr>
              <w:spacing w:after="60"/>
              <w:jc w:val="center"/>
              <w:outlineLvl w:val="1"/>
              <w:rPr>
                <w:rFonts w:cs="Arial"/>
                <w:sz w:val="24"/>
                <w:szCs w:val="24"/>
              </w:rPr>
            </w:pPr>
            <w:r w:rsidRPr="0055715C">
              <w:rPr>
                <w:rFonts w:cs="Arial"/>
                <w:sz w:val="24"/>
                <w:szCs w:val="24"/>
              </w:rPr>
              <w:t>1</w:t>
            </w:r>
          </w:p>
          <w:p w14:paraId="51444927" w14:textId="77777777" w:rsidR="00435C92" w:rsidRPr="0055715C" w:rsidRDefault="00435C92" w:rsidP="0052536C">
            <w:pPr>
              <w:spacing w:after="60"/>
              <w:jc w:val="center"/>
              <w:outlineLvl w:val="1"/>
              <w:rPr>
                <w:rFonts w:cs="Arial"/>
                <w:sz w:val="24"/>
                <w:szCs w:val="24"/>
              </w:rPr>
            </w:pPr>
            <w:r w:rsidRPr="0055715C">
              <w:rPr>
                <w:rFonts w:cs="Arial"/>
                <w:sz w:val="24"/>
                <w:szCs w:val="24"/>
              </w:rPr>
              <w:t>2</w:t>
            </w:r>
          </w:p>
          <w:p w14:paraId="43B74AF0" w14:textId="77777777" w:rsidR="00435C92" w:rsidRPr="0055715C" w:rsidRDefault="00435C92" w:rsidP="0052536C">
            <w:pPr>
              <w:spacing w:after="60"/>
              <w:jc w:val="center"/>
              <w:outlineLvl w:val="1"/>
              <w:rPr>
                <w:rFonts w:cs="Arial"/>
                <w:sz w:val="24"/>
                <w:szCs w:val="24"/>
              </w:rPr>
            </w:pPr>
            <w:r w:rsidRPr="0055715C">
              <w:rPr>
                <w:rFonts w:cs="Arial"/>
                <w:sz w:val="24"/>
                <w:szCs w:val="24"/>
              </w:rPr>
              <w:t>3</w:t>
            </w:r>
          </w:p>
        </w:tc>
        <w:tc>
          <w:tcPr>
            <w:tcW w:w="2520" w:type="dxa"/>
          </w:tcPr>
          <w:p w14:paraId="69C2B6FF" w14:textId="77777777" w:rsidR="00435C92" w:rsidRPr="0055715C" w:rsidRDefault="00435C92" w:rsidP="0052536C">
            <w:pPr>
              <w:spacing w:after="60"/>
              <w:jc w:val="both"/>
              <w:outlineLvl w:val="1"/>
              <w:rPr>
                <w:rFonts w:cs="Arial"/>
                <w:sz w:val="24"/>
                <w:szCs w:val="24"/>
              </w:rPr>
            </w:pPr>
          </w:p>
        </w:tc>
        <w:tc>
          <w:tcPr>
            <w:tcW w:w="2462" w:type="dxa"/>
          </w:tcPr>
          <w:p w14:paraId="6DF33E5C" w14:textId="77777777" w:rsidR="00435C92" w:rsidRPr="0055715C" w:rsidRDefault="00435C92" w:rsidP="0052536C">
            <w:pPr>
              <w:spacing w:after="60"/>
              <w:jc w:val="both"/>
              <w:outlineLvl w:val="1"/>
              <w:rPr>
                <w:rFonts w:cs="Arial"/>
                <w:sz w:val="24"/>
                <w:szCs w:val="24"/>
              </w:rPr>
            </w:pPr>
          </w:p>
        </w:tc>
        <w:tc>
          <w:tcPr>
            <w:tcW w:w="1858" w:type="dxa"/>
          </w:tcPr>
          <w:p w14:paraId="27AC3494" w14:textId="77777777" w:rsidR="00435C92" w:rsidRPr="0055715C" w:rsidRDefault="00435C92" w:rsidP="0052536C">
            <w:pPr>
              <w:spacing w:after="60"/>
              <w:jc w:val="both"/>
              <w:outlineLvl w:val="1"/>
              <w:rPr>
                <w:rFonts w:cs="Arial"/>
                <w:sz w:val="24"/>
                <w:szCs w:val="24"/>
              </w:rPr>
            </w:pPr>
          </w:p>
        </w:tc>
      </w:tr>
    </w:tbl>
    <w:p w14:paraId="3A029EB6" w14:textId="77777777" w:rsidR="00435C92" w:rsidRPr="0055715C" w:rsidRDefault="00435C92" w:rsidP="00435C92">
      <w:pPr>
        <w:spacing w:before="120" w:line="288" w:lineRule="auto"/>
        <w:rPr>
          <w:b/>
          <w:sz w:val="24"/>
          <w:szCs w:val="24"/>
        </w:rPr>
      </w:pPr>
      <w:r w:rsidRPr="0055715C">
        <w:rPr>
          <w:b/>
          <w:sz w:val="24"/>
          <w:szCs w:val="24"/>
        </w:rPr>
        <w:t>II.3</w:t>
      </w:r>
      <w:r w:rsidR="0097356C">
        <w:rPr>
          <w:b/>
          <w:sz w:val="24"/>
          <w:szCs w:val="24"/>
        </w:rPr>
        <w:t>.</w:t>
      </w:r>
      <w:r w:rsidRPr="0055715C">
        <w:rPr>
          <w:b/>
          <w:sz w:val="24"/>
          <w:szCs w:val="24"/>
        </w:rPr>
        <w:t xml:space="preserve"> Bộ phận đo cạnh</w:t>
      </w:r>
    </w:p>
    <w:p w14:paraId="118F8450" w14:textId="77777777" w:rsidR="00435C92" w:rsidRPr="0055715C" w:rsidRDefault="00435C92" w:rsidP="00435C92">
      <w:pPr>
        <w:rPr>
          <w:i/>
          <w:sz w:val="24"/>
          <w:szCs w:val="24"/>
        </w:rPr>
      </w:pPr>
      <w:r w:rsidRPr="0055715C">
        <w:rPr>
          <w:i/>
          <w:sz w:val="24"/>
          <w:szCs w:val="24"/>
        </w:rPr>
        <w:t>Điều kiện thời tiết:</w:t>
      </w:r>
      <w:r w:rsidRPr="0055715C">
        <w:rPr>
          <w:i/>
          <w:sz w:val="24"/>
          <w:szCs w:val="24"/>
        </w:rPr>
        <w:tab/>
      </w:r>
      <w:r w:rsidRPr="0055715C">
        <w:rPr>
          <w:i/>
          <w:sz w:val="24"/>
          <w:szCs w:val="24"/>
        </w:rPr>
        <w:tab/>
      </w:r>
      <w:r w:rsidRPr="0055715C">
        <w:rPr>
          <w:i/>
          <w:sz w:val="24"/>
          <w:szCs w:val="24"/>
        </w:rPr>
        <w:tab/>
      </w:r>
      <w:r w:rsidRPr="0055715C">
        <w:rPr>
          <w:i/>
          <w:sz w:val="24"/>
          <w:szCs w:val="24"/>
        </w:rPr>
        <w:tab/>
        <w:t>Nhiệt độ:</w:t>
      </w:r>
      <w:r w:rsidRPr="0055715C">
        <w:rPr>
          <w:i/>
          <w:sz w:val="24"/>
          <w:szCs w:val="24"/>
        </w:rPr>
        <w:tab/>
      </w:r>
      <w:r w:rsidRPr="0055715C">
        <w:rPr>
          <w:i/>
          <w:sz w:val="24"/>
          <w:szCs w:val="24"/>
        </w:rPr>
        <w:tab/>
      </w:r>
      <w:r w:rsidRPr="0055715C">
        <w:rPr>
          <w:i/>
          <w:sz w:val="24"/>
          <w:szCs w:val="24"/>
        </w:rPr>
        <w:tab/>
      </w:r>
      <w:r>
        <w:rPr>
          <w:i/>
          <w:sz w:val="24"/>
          <w:szCs w:val="24"/>
        </w:rPr>
        <w:t>Á</w:t>
      </w:r>
      <w:r w:rsidRPr="0055715C">
        <w:rPr>
          <w:i/>
          <w:sz w:val="24"/>
          <w:szCs w:val="24"/>
        </w:rPr>
        <w:t>p suất:</w:t>
      </w:r>
    </w:p>
    <w:p w14:paraId="49D39C85" w14:textId="77777777" w:rsidR="00435C92" w:rsidRPr="0055715C" w:rsidRDefault="00435C92" w:rsidP="00435C92">
      <w:pPr>
        <w:numPr>
          <w:ilvl w:val="0"/>
          <w:numId w:val="9"/>
        </w:numPr>
        <w:spacing w:before="120" w:after="120"/>
        <w:ind w:left="357" w:hanging="357"/>
        <w:jc w:val="both"/>
        <w:outlineLvl w:val="1"/>
        <w:rPr>
          <w:rFonts w:cs="Arial"/>
          <w:sz w:val="24"/>
          <w:szCs w:val="24"/>
        </w:rPr>
      </w:pPr>
      <w:r w:rsidRPr="0055715C">
        <w:rPr>
          <w:rFonts w:cs="Arial"/>
          <w:sz w:val="24"/>
          <w:szCs w:val="24"/>
        </w:rPr>
        <w:t xml:space="preserve">Kiểm </w:t>
      </w:r>
      <w:r w:rsidRPr="0055715C">
        <w:rPr>
          <w:sz w:val="24"/>
        </w:rPr>
        <w:t>định</w:t>
      </w:r>
      <w:r w:rsidRPr="0055715C">
        <w:rPr>
          <w:rFonts w:cs="Arial"/>
          <w:sz w:val="24"/>
          <w:szCs w:val="24"/>
        </w:rPr>
        <w:t xml:space="preserve"> hằng số không của máy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8"/>
        <w:gridCol w:w="1812"/>
        <w:gridCol w:w="1813"/>
        <w:gridCol w:w="1813"/>
        <w:gridCol w:w="1806"/>
      </w:tblGrid>
      <w:tr w:rsidR="00435C92" w:rsidRPr="0055715C" w14:paraId="3AD24C28" w14:textId="77777777" w:rsidTr="0052536C">
        <w:tc>
          <w:tcPr>
            <w:tcW w:w="1857" w:type="dxa"/>
          </w:tcPr>
          <w:p w14:paraId="562881A4" w14:textId="77777777" w:rsidR="00435C92" w:rsidRPr="0055715C" w:rsidRDefault="002A73ED" w:rsidP="0052536C">
            <w:pPr>
              <w:spacing w:before="60" w:after="60"/>
              <w:jc w:val="right"/>
              <w:outlineLvl w:val="1"/>
              <w:rPr>
                <w:rFonts w:cs="Arial"/>
                <w:sz w:val="24"/>
                <w:szCs w:val="24"/>
              </w:rPr>
            </w:pPr>
            <w:r>
              <w:rPr>
                <w:noProof/>
              </w:rPr>
              <mc:AlternateContent>
                <mc:Choice Requires="wps">
                  <w:drawing>
                    <wp:anchor distT="0" distB="0" distL="114300" distR="114300" simplePos="0" relativeHeight="251659776" behindDoc="0" locked="0" layoutInCell="1" allowOverlap="1" wp14:anchorId="478F8548" wp14:editId="67F8F9A4">
                      <wp:simplePos x="0" y="0"/>
                      <wp:positionH relativeFrom="column">
                        <wp:posOffset>-71120</wp:posOffset>
                      </wp:positionH>
                      <wp:positionV relativeFrom="paragraph">
                        <wp:posOffset>6350</wp:posOffset>
                      </wp:positionV>
                      <wp:extent cx="1181100" cy="476250"/>
                      <wp:effectExtent l="0" t="0" r="0" b="0"/>
                      <wp:wrapNone/>
                      <wp:docPr id="12"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1100" cy="4762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AECD38" id="Line 44"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5pt" to="87.4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"/>
                  </w:pict>
                </mc:Fallback>
              </mc:AlternateContent>
            </w:r>
            <w:r w:rsidR="00435C92" w:rsidRPr="0055715C">
              <w:rPr>
                <w:rFonts w:cs="Arial"/>
                <w:sz w:val="24"/>
                <w:szCs w:val="24"/>
              </w:rPr>
              <w:t>Đoạn</w:t>
            </w:r>
          </w:p>
          <w:p w14:paraId="6B025CEC" w14:textId="77777777" w:rsidR="00435C92" w:rsidRPr="0055715C" w:rsidRDefault="00435C92" w:rsidP="0052536C">
            <w:pPr>
              <w:spacing w:before="60" w:after="60"/>
              <w:jc w:val="both"/>
              <w:outlineLvl w:val="1"/>
              <w:rPr>
                <w:rFonts w:cs="Arial"/>
                <w:sz w:val="24"/>
                <w:szCs w:val="24"/>
              </w:rPr>
            </w:pPr>
            <w:r w:rsidRPr="0055715C">
              <w:rPr>
                <w:rFonts w:cs="Arial"/>
                <w:sz w:val="24"/>
                <w:szCs w:val="24"/>
              </w:rPr>
              <w:t>Trị đo</w:t>
            </w:r>
          </w:p>
        </w:tc>
        <w:tc>
          <w:tcPr>
            <w:tcW w:w="1857" w:type="dxa"/>
            <w:vAlign w:val="center"/>
          </w:tcPr>
          <w:p w14:paraId="54B3BC99" w14:textId="77777777" w:rsidR="00435C92" w:rsidRPr="0055715C" w:rsidRDefault="00435C92" w:rsidP="0052536C">
            <w:pPr>
              <w:spacing w:before="60" w:after="60"/>
              <w:jc w:val="center"/>
              <w:outlineLvl w:val="1"/>
              <w:rPr>
                <w:rFonts w:cs="Arial"/>
                <w:sz w:val="24"/>
                <w:szCs w:val="24"/>
              </w:rPr>
            </w:pPr>
            <w:r w:rsidRPr="0055715C">
              <w:rPr>
                <w:rFonts w:cs="Arial"/>
                <w:sz w:val="24"/>
                <w:szCs w:val="24"/>
              </w:rPr>
              <w:t>AD</w:t>
            </w:r>
          </w:p>
        </w:tc>
        <w:tc>
          <w:tcPr>
            <w:tcW w:w="1858" w:type="dxa"/>
            <w:vAlign w:val="center"/>
          </w:tcPr>
          <w:p w14:paraId="0E5724F5" w14:textId="77777777" w:rsidR="00435C92" w:rsidRPr="0055715C" w:rsidRDefault="00435C92" w:rsidP="0052536C">
            <w:pPr>
              <w:spacing w:before="60" w:after="60"/>
              <w:jc w:val="center"/>
              <w:outlineLvl w:val="1"/>
              <w:rPr>
                <w:rFonts w:cs="Arial"/>
                <w:sz w:val="24"/>
                <w:szCs w:val="24"/>
              </w:rPr>
            </w:pPr>
            <w:r w:rsidRPr="0055715C">
              <w:rPr>
                <w:rFonts w:cs="Arial"/>
                <w:sz w:val="24"/>
                <w:szCs w:val="24"/>
              </w:rPr>
              <w:t>AB</w:t>
            </w:r>
          </w:p>
        </w:tc>
        <w:tc>
          <w:tcPr>
            <w:tcW w:w="1858" w:type="dxa"/>
            <w:vAlign w:val="center"/>
          </w:tcPr>
          <w:p w14:paraId="403189A5" w14:textId="77777777" w:rsidR="00435C92" w:rsidRPr="0055715C" w:rsidRDefault="00435C92" w:rsidP="0052536C">
            <w:pPr>
              <w:spacing w:before="60" w:after="60"/>
              <w:jc w:val="center"/>
              <w:outlineLvl w:val="1"/>
              <w:rPr>
                <w:rFonts w:cs="Arial"/>
                <w:sz w:val="24"/>
                <w:szCs w:val="24"/>
              </w:rPr>
            </w:pPr>
            <w:r w:rsidRPr="0055715C">
              <w:rPr>
                <w:rFonts w:cs="Arial"/>
                <w:sz w:val="24"/>
                <w:szCs w:val="24"/>
              </w:rPr>
              <w:t>BD</w:t>
            </w:r>
          </w:p>
        </w:tc>
        <w:tc>
          <w:tcPr>
            <w:tcW w:w="1858" w:type="dxa"/>
            <w:vAlign w:val="center"/>
          </w:tcPr>
          <w:p w14:paraId="477A5316" w14:textId="77777777" w:rsidR="00435C92" w:rsidRPr="0055715C" w:rsidRDefault="00435C92" w:rsidP="0052536C">
            <w:pPr>
              <w:spacing w:before="60" w:after="60"/>
              <w:jc w:val="center"/>
              <w:outlineLvl w:val="1"/>
              <w:rPr>
                <w:rFonts w:cs="Arial"/>
                <w:sz w:val="24"/>
                <w:szCs w:val="24"/>
              </w:rPr>
            </w:pPr>
            <w:r w:rsidRPr="0055715C">
              <w:rPr>
                <w:rFonts w:cs="Arial"/>
                <w:sz w:val="24"/>
                <w:szCs w:val="24"/>
              </w:rPr>
              <w:t>k</w:t>
            </w:r>
          </w:p>
        </w:tc>
      </w:tr>
      <w:tr w:rsidR="00435C92" w:rsidRPr="0055715C" w14:paraId="1BBD9766" w14:textId="77777777" w:rsidTr="0052536C">
        <w:tc>
          <w:tcPr>
            <w:tcW w:w="1857" w:type="dxa"/>
          </w:tcPr>
          <w:p w14:paraId="30C07A37" w14:textId="77777777" w:rsidR="00435C92" w:rsidRPr="0055715C" w:rsidRDefault="00435C92" w:rsidP="0052536C">
            <w:pPr>
              <w:spacing w:before="60" w:after="60"/>
              <w:jc w:val="both"/>
              <w:outlineLvl w:val="1"/>
              <w:rPr>
                <w:rFonts w:cs="Arial"/>
                <w:sz w:val="24"/>
                <w:szCs w:val="24"/>
              </w:rPr>
            </w:pPr>
            <w:r w:rsidRPr="0055715C">
              <w:rPr>
                <w:rFonts w:cs="Arial"/>
                <w:sz w:val="24"/>
                <w:szCs w:val="24"/>
              </w:rPr>
              <w:t>Lần 1</w:t>
            </w:r>
          </w:p>
        </w:tc>
        <w:tc>
          <w:tcPr>
            <w:tcW w:w="1857" w:type="dxa"/>
          </w:tcPr>
          <w:p w14:paraId="631D6818" w14:textId="77777777" w:rsidR="00435C92" w:rsidRPr="0055715C" w:rsidRDefault="00435C92" w:rsidP="0052536C">
            <w:pPr>
              <w:spacing w:before="60" w:after="60"/>
              <w:jc w:val="both"/>
              <w:outlineLvl w:val="1"/>
              <w:rPr>
                <w:rFonts w:cs="Arial"/>
                <w:sz w:val="24"/>
                <w:szCs w:val="24"/>
              </w:rPr>
            </w:pPr>
          </w:p>
        </w:tc>
        <w:tc>
          <w:tcPr>
            <w:tcW w:w="1858" w:type="dxa"/>
          </w:tcPr>
          <w:p w14:paraId="7A2F51EF" w14:textId="77777777" w:rsidR="00435C92" w:rsidRPr="0055715C" w:rsidRDefault="00435C92" w:rsidP="0052536C">
            <w:pPr>
              <w:spacing w:before="60" w:after="60"/>
              <w:jc w:val="both"/>
              <w:outlineLvl w:val="1"/>
              <w:rPr>
                <w:rFonts w:cs="Arial"/>
                <w:sz w:val="24"/>
                <w:szCs w:val="24"/>
              </w:rPr>
            </w:pPr>
          </w:p>
        </w:tc>
        <w:tc>
          <w:tcPr>
            <w:tcW w:w="1858" w:type="dxa"/>
          </w:tcPr>
          <w:p w14:paraId="04672946" w14:textId="77777777" w:rsidR="00435C92" w:rsidRPr="0055715C" w:rsidRDefault="00435C92" w:rsidP="0052536C">
            <w:pPr>
              <w:spacing w:before="60" w:after="60"/>
              <w:jc w:val="both"/>
              <w:outlineLvl w:val="1"/>
              <w:rPr>
                <w:rFonts w:cs="Arial"/>
                <w:sz w:val="24"/>
                <w:szCs w:val="24"/>
              </w:rPr>
            </w:pPr>
          </w:p>
        </w:tc>
        <w:tc>
          <w:tcPr>
            <w:tcW w:w="1858" w:type="dxa"/>
          </w:tcPr>
          <w:p w14:paraId="04A72831" w14:textId="77777777" w:rsidR="00435C92" w:rsidRPr="0055715C" w:rsidRDefault="00435C92" w:rsidP="0052536C">
            <w:pPr>
              <w:spacing w:before="60" w:after="60"/>
              <w:jc w:val="both"/>
              <w:outlineLvl w:val="1"/>
              <w:rPr>
                <w:rFonts w:cs="Arial"/>
                <w:sz w:val="24"/>
                <w:szCs w:val="24"/>
              </w:rPr>
            </w:pPr>
          </w:p>
        </w:tc>
      </w:tr>
      <w:tr w:rsidR="00435C92" w:rsidRPr="0055715C" w14:paraId="725862AC" w14:textId="77777777" w:rsidTr="0052536C">
        <w:tc>
          <w:tcPr>
            <w:tcW w:w="1857" w:type="dxa"/>
          </w:tcPr>
          <w:p w14:paraId="5365F55A" w14:textId="77777777" w:rsidR="00435C92" w:rsidRPr="0055715C" w:rsidRDefault="00435C92" w:rsidP="0052536C">
            <w:pPr>
              <w:spacing w:before="60" w:after="60"/>
              <w:jc w:val="both"/>
              <w:outlineLvl w:val="1"/>
              <w:rPr>
                <w:rFonts w:cs="Arial"/>
                <w:sz w:val="24"/>
                <w:szCs w:val="24"/>
              </w:rPr>
            </w:pPr>
            <w:r w:rsidRPr="0055715C">
              <w:rPr>
                <w:rFonts w:cs="Arial"/>
                <w:sz w:val="24"/>
                <w:szCs w:val="24"/>
              </w:rPr>
              <w:t>Lần 2</w:t>
            </w:r>
          </w:p>
        </w:tc>
        <w:tc>
          <w:tcPr>
            <w:tcW w:w="1857" w:type="dxa"/>
          </w:tcPr>
          <w:p w14:paraId="09825A9C" w14:textId="77777777" w:rsidR="00435C92" w:rsidRPr="0055715C" w:rsidRDefault="00435C92" w:rsidP="0052536C">
            <w:pPr>
              <w:spacing w:before="60" w:after="60"/>
              <w:jc w:val="both"/>
              <w:outlineLvl w:val="1"/>
              <w:rPr>
                <w:rFonts w:cs="Arial"/>
                <w:sz w:val="24"/>
                <w:szCs w:val="24"/>
              </w:rPr>
            </w:pPr>
          </w:p>
        </w:tc>
        <w:tc>
          <w:tcPr>
            <w:tcW w:w="1858" w:type="dxa"/>
          </w:tcPr>
          <w:p w14:paraId="68DACF23" w14:textId="77777777" w:rsidR="00435C92" w:rsidRPr="0055715C" w:rsidRDefault="00435C92" w:rsidP="0052536C">
            <w:pPr>
              <w:spacing w:before="60" w:after="60"/>
              <w:jc w:val="both"/>
              <w:outlineLvl w:val="1"/>
              <w:rPr>
                <w:rFonts w:cs="Arial"/>
                <w:sz w:val="24"/>
                <w:szCs w:val="24"/>
              </w:rPr>
            </w:pPr>
          </w:p>
        </w:tc>
        <w:tc>
          <w:tcPr>
            <w:tcW w:w="1858" w:type="dxa"/>
          </w:tcPr>
          <w:p w14:paraId="2D4961F5" w14:textId="77777777" w:rsidR="00435C92" w:rsidRPr="0055715C" w:rsidRDefault="00435C92" w:rsidP="0052536C">
            <w:pPr>
              <w:spacing w:before="60" w:after="60"/>
              <w:jc w:val="both"/>
              <w:outlineLvl w:val="1"/>
              <w:rPr>
                <w:rFonts w:cs="Arial"/>
                <w:sz w:val="24"/>
                <w:szCs w:val="24"/>
              </w:rPr>
            </w:pPr>
          </w:p>
        </w:tc>
        <w:tc>
          <w:tcPr>
            <w:tcW w:w="1858" w:type="dxa"/>
          </w:tcPr>
          <w:p w14:paraId="733FD196" w14:textId="77777777" w:rsidR="00435C92" w:rsidRPr="0055715C" w:rsidRDefault="00435C92" w:rsidP="0052536C">
            <w:pPr>
              <w:spacing w:before="60" w:after="60"/>
              <w:jc w:val="both"/>
              <w:outlineLvl w:val="1"/>
              <w:rPr>
                <w:rFonts w:cs="Arial"/>
                <w:sz w:val="24"/>
                <w:szCs w:val="24"/>
              </w:rPr>
            </w:pPr>
          </w:p>
        </w:tc>
      </w:tr>
      <w:tr w:rsidR="00435C92" w:rsidRPr="0055715C" w14:paraId="326255A6" w14:textId="77777777" w:rsidTr="0052536C">
        <w:tc>
          <w:tcPr>
            <w:tcW w:w="1857" w:type="dxa"/>
          </w:tcPr>
          <w:p w14:paraId="43CE5200" w14:textId="77777777" w:rsidR="00435C92" w:rsidRPr="0055715C" w:rsidRDefault="00435C92" w:rsidP="0052536C">
            <w:pPr>
              <w:spacing w:before="60" w:after="60"/>
              <w:jc w:val="both"/>
              <w:outlineLvl w:val="1"/>
              <w:rPr>
                <w:rFonts w:cs="Arial"/>
                <w:sz w:val="24"/>
                <w:szCs w:val="24"/>
              </w:rPr>
            </w:pPr>
            <w:r w:rsidRPr="0055715C">
              <w:rPr>
                <w:rFonts w:cs="Arial"/>
                <w:sz w:val="24"/>
                <w:szCs w:val="24"/>
              </w:rPr>
              <w:t>Lần 3</w:t>
            </w:r>
          </w:p>
        </w:tc>
        <w:tc>
          <w:tcPr>
            <w:tcW w:w="1857" w:type="dxa"/>
          </w:tcPr>
          <w:p w14:paraId="5D2CAB08" w14:textId="77777777" w:rsidR="00435C92" w:rsidRPr="0055715C" w:rsidRDefault="00435C92" w:rsidP="0052536C">
            <w:pPr>
              <w:spacing w:before="60" w:after="60"/>
              <w:jc w:val="both"/>
              <w:outlineLvl w:val="1"/>
              <w:rPr>
                <w:rFonts w:cs="Arial"/>
                <w:sz w:val="24"/>
                <w:szCs w:val="24"/>
              </w:rPr>
            </w:pPr>
          </w:p>
        </w:tc>
        <w:tc>
          <w:tcPr>
            <w:tcW w:w="1858" w:type="dxa"/>
          </w:tcPr>
          <w:p w14:paraId="15AA345D" w14:textId="77777777" w:rsidR="00435C92" w:rsidRPr="0055715C" w:rsidRDefault="00435C92" w:rsidP="0052536C">
            <w:pPr>
              <w:spacing w:before="60" w:after="60"/>
              <w:jc w:val="both"/>
              <w:outlineLvl w:val="1"/>
              <w:rPr>
                <w:rFonts w:cs="Arial"/>
                <w:sz w:val="24"/>
                <w:szCs w:val="24"/>
              </w:rPr>
            </w:pPr>
          </w:p>
        </w:tc>
        <w:tc>
          <w:tcPr>
            <w:tcW w:w="1858" w:type="dxa"/>
          </w:tcPr>
          <w:p w14:paraId="3DA7A130" w14:textId="77777777" w:rsidR="00435C92" w:rsidRPr="0055715C" w:rsidRDefault="00435C92" w:rsidP="0052536C">
            <w:pPr>
              <w:spacing w:before="60" w:after="60"/>
              <w:jc w:val="both"/>
              <w:outlineLvl w:val="1"/>
              <w:rPr>
                <w:rFonts w:cs="Arial"/>
                <w:sz w:val="24"/>
                <w:szCs w:val="24"/>
              </w:rPr>
            </w:pPr>
          </w:p>
        </w:tc>
        <w:tc>
          <w:tcPr>
            <w:tcW w:w="1858" w:type="dxa"/>
          </w:tcPr>
          <w:p w14:paraId="62DF7A43" w14:textId="77777777" w:rsidR="00435C92" w:rsidRPr="0055715C" w:rsidRDefault="00435C92" w:rsidP="0052536C">
            <w:pPr>
              <w:spacing w:before="60" w:after="60"/>
              <w:jc w:val="both"/>
              <w:outlineLvl w:val="1"/>
              <w:rPr>
                <w:rFonts w:cs="Arial"/>
                <w:sz w:val="24"/>
                <w:szCs w:val="24"/>
              </w:rPr>
            </w:pPr>
          </w:p>
        </w:tc>
      </w:tr>
    </w:tbl>
    <w:p w14:paraId="017C9E12" w14:textId="77777777" w:rsidR="00435C92" w:rsidRPr="0055715C" w:rsidRDefault="00435C92" w:rsidP="00435C92">
      <w:pPr>
        <w:numPr>
          <w:ilvl w:val="0"/>
          <w:numId w:val="9"/>
        </w:numPr>
        <w:spacing w:before="120" w:after="120"/>
        <w:ind w:left="357" w:hanging="357"/>
        <w:jc w:val="both"/>
        <w:outlineLvl w:val="1"/>
        <w:rPr>
          <w:rFonts w:cs="Arial"/>
          <w:sz w:val="24"/>
          <w:szCs w:val="24"/>
        </w:rPr>
      </w:pPr>
      <w:r w:rsidRPr="0055715C">
        <w:rPr>
          <w:rFonts w:cs="Arial"/>
          <w:sz w:val="24"/>
          <w:szCs w:val="24"/>
        </w:rPr>
        <w:t xml:space="preserve">Kiểm </w:t>
      </w:r>
      <w:r w:rsidRPr="0055715C">
        <w:rPr>
          <w:sz w:val="24"/>
        </w:rPr>
        <w:t>định</w:t>
      </w:r>
      <w:r w:rsidRPr="0055715C">
        <w:rPr>
          <w:rFonts w:cs="Arial"/>
          <w:sz w:val="24"/>
          <w:szCs w:val="24"/>
        </w:rPr>
        <w:t xml:space="preserve"> sai số tỷ lệ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6"/>
        <w:gridCol w:w="1809"/>
        <w:gridCol w:w="1809"/>
        <w:gridCol w:w="1809"/>
        <w:gridCol w:w="1809"/>
      </w:tblGrid>
      <w:tr w:rsidR="00435C92" w:rsidRPr="0055715C" w14:paraId="1706D58F" w14:textId="77777777" w:rsidTr="0052536C">
        <w:tc>
          <w:tcPr>
            <w:tcW w:w="1857" w:type="dxa"/>
          </w:tcPr>
          <w:p w14:paraId="24C8C712" w14:textId="77777777" w:rsidR="00435C92" w:rsidRPr="0055715C" w:rsidRDefault="002A73ED" w:rsidP="0052536C">
            <w:pPr>
              <w:spacing w:before="60" w:after="60"/>
              <w:jc w:val="right"/>
              <w:outlineLvl w:val="1"/>
              <w:rPr>
                <w:sz w:val="24"/>
                <w:szCs w:val="24"/>
              </w:rPr>
            </w:pPr>
            <w:r>
              <w:rPr>
                <w:noProof/>
              </w:rPr>
              <mc:AlternateContent>
                <mc:Choice Requires="wps">
                  <w:drawing>
                    <wp:anchor distT="0" distB="0" distL="114300" distR="114300" simplePos="0" relativeHeight="251658752" behindDoc="0" locked="0" layoutInCell="1" allowOverlap="1" wp14:anchorId="558DE44A" wp14:editId="3F7BD14F">
                      <wp:simplePos x="0" y="0"/>
                      <wp:positionH relativeFrom="column">
                        <wp:posOffset>-71120</wp:posOffset>
                      </wp:positionH>
                      <wp:positionV relativeFrom="paragraph">
                        <wp:posOffset>8890</wp:posOffset>
                      </wp:positionV>
                      <wp:extent cx="1162050" cy="485775"/>
                      <wp:effectExtent l="0" t="0" r="0" b="0"/>
                      <wp:wrapNone/>
                      <wp:docPr id="11"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0" cy="485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A357F2" id="Line 43"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7pt" to="85.9pt,3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"/>
                  </w:pict>
                </mc:Fallback>
              </mc:AlternateContent>
            </w:r>
            <w:r w:rsidR="00435C92" w:rsidRPr="0055715C">
              <w:rPr>
                <w:sz w:val="24"/>
                <w:szCs w:val="24"/>
              </w:rPr>
              <w:t xml:space="preserve">      Cạnh chuẩn</w:t>
            </w:r>
          </w:p>
          <w:p w14:paraId="4589CFA9" w14:textId="77777777" w:rsidR="00435C92" w:rsidRPr="0055715C" w:rsidRDefault="00435C92" w:rsidP="0052536C">
            <w:pPr>
              <w:spacing w:before="60" w:after="60"/>
              <w:outlineLvl w:val="1"/>
              <w:rPr>
                <w:sz w:val="24"/>
                <w:szCs w:val="24"/>
              </w:rPr>
            </w:pPr>
            <w:r w:rsidRPr="0055715C">
              <w:rPr>
                <w:sz w:val="24"/>
                <w:szCs w:val="24"/>
              </w:rPr>
              <w:t>Lần đo</w:t>
            </w:r>
          </w:p>
        </w:tc>
        <w:tc>
          <w:tcPr>
            <w:tcW w:w="1857" w:type="dxa"/>
          </w:tcPr>
          <w:p w14:paraId="52F06EBB" w14:textId="77777777" w:rsidR="00435C92" w:rsidRPr="0055715C" w:rsidRDefault="00435C92" w:rsidP="0052536C">
            <w:pPr>
              <w:spacing w:before="60" w:after="60"/>
              <w:outlineLvl w:val="1"/>
              <w:rPr>
                <w:b/>
                <w:sz w:val="24"/>
                <w:szCs w:val="24"/>
              </w:rPr>
            </w:pPr>
          </w:p>
        </w:tc>
        <w:tc>
          <w:tcPr>
            <w:tcW w:w="1858" w:type="dxa"/>
          </w:tcPr>
          <w:p w14:paraId="6CD4E67B" w14:textId="77777777" w:rsidR="00435C92" w:rsidRPr="0055715C" w:rsidRDefault="00435C92" w:rsidP="0052536C">
            <w:pPr>
              <w:spacing w:before="60" w:after="60"/>
              <w:outlineLvl w:val="1"/>
              <w:rPr>
                <w:b/>
                <w:sz w:val="24"/>
                <w:szCs w:val="24"/>
              </w:rPr>
            </w:pPr>
          </w:p>
        </w:tc>
        <w:tc>
          <w:tcPr>
            <w:tcW w:w="1858" w:type="dxa"/>
          </w:tcPr>
          <w:p w14:paraId="3E9AE1C3" w14:textId="77777777" w:rsidR="00435C92" w:rsidRPr="0055715C" w:rsidRDefault="00435C92" w:rsidP="0052536C">
            <w:pPr>
              <w:spacing w:before="60" w:after="60"/>
              <w:outlineLvl w:val="1"/>
              <w:rPr>
                <w:b/>
                <w:sz w:val="24"/>
                <w:szCs w:val="24"/>
              </w:rPr>
            </w:pPr>
          </w:p>
        </w:tc>
        <w:tc>
          <w:tcPr>
            <w:tcW w:w="1858" w:type="dxa"/>
          </w:tcPr>
          <w:p w14:paraId="56D3D107" w14:textId="77777777" w:rsidR="00435C92" w:rsidRPr="0055715C" w:rsidRDefault="00435C92" w:rsidP="0052536C">
            <w:pPr>
              <w:spacing w:before="60" w:after="60"/>
              <w:outlineLvl w:val="1"/>
              <w:rPr>
                <w:b/>
                <w:sz w:val="24"/>
                <w:szCs w:val="24"/>
              </w:rPr>
            </w:pPr>
          </w:p>
        </w:tc>
      </w:tr>
      <w:tr w:rsidR="00435C92" w:rsidRPr="0055715C" w14:paraId="5919B1B3" w14:textId="77777777" w:rsidTr="0052536C">
        <w:tc>
          <w:tcPr>
            <w:tcW w:w="1857" w:type="dxa"/>
          </w:tcPr>
          <w:p w14:paraId="7C3B8485" w14:textId="77777777" w:rsidR="00435C92" w:rsidRPr="0055715C" w:rsidRDefault="00435C92" w:rsidP="0052536C">
            <w:pPr>
              <w:spacing w:before="60" w:after="60"/>
              <w:jc w:val="center"/>
              <w:outlineLvl w:val="1"/>
              <w:rPr>
                <w:sz w:val="24"/>
                <w:szCs w:val="24"/>
              </w:rPr>
            </w:pPr>
            <w:r w:rsidRPr="0055715C">
              <w:rPr>
                <w:sz w:val="24"/>
                <w:szCs w:val="24"/>
              </w:rPr>
              <w:t>1</w:t>
            </w:r>
          </w:p>
        </w:tc>
        <w:tc>
          <w:tcPr>
            <w:tcW w:w="1857" w:type="dxa"/>
          </w:tcPr>
          <w:p w14:paraId="1257DDA7" w14:textId="77777777" w:rsidR="00435C92" w:rsidRPr="0055715C" w:rsidRDefault="00435C92" w:rsidP="0052536C">
            <w:pPr>
              <w:spacing w:before="60" w:after="60"/>
              <w:outlineLvl w:val="1"/>
              <w:rPr>
                <w:b/>
                <w:sz w:val="24"/>
                <w:szCs w:val="24"/>
              </w:rPr>
            </w:pPr>
          </w:p>
        </w:tc>
        <w:tc>
          <w:tcPr>
            <w:tcW w:w="1858" w:type="dxa"/>
          </w:tcPr>
          <w:p w14:paraId="4FDF028B" w14:textId="77777777" w:rsidR="00435C92" w:rsidRPr="0055715C" w:rsidRDefault="00435C92" w:rsidP="0052536C">
            <w:pPr>
              <w:spacing w:before="60" w:after="60"/>
              <w:outlineLvl w:val="1"/>
              <w:rPr>
                <w:b/>
                <w:sz w:val="24"/>
                <w:szCs w:val="24"/>
              </w:rPr>
            </w:pPr>
          </w:p>
        </w:tc>
        <w:tc>
          <w:tcPr>
            <w:tcW w:w="1858" w:type="dxa"/>
          </w:tcPr>
          <w:p w14:paraId="39717526" w14:textId="77777777" w:rsidR="00435C92" w:rsidRPr="0055715C" w:rsidRDefault="00435C92" w:rsidP="0052536C">
            <w:pPr>
              <w:spacing w:before="60" w:after="60"/>
              <w:outlineLvl w:val="1"/>
              <w:rPr>
                <w:b/>
                <w:sz w:val="24"/>
                <w:szCs w:val="24"/>
              </w:rPr>
            </w:pPr>
          </w:p>
        </w:tc>
        <w:tc>
          <w:tcPr>
            <w:tcW w:w="1858" w:type="dxa"/>
          </w:tcPr>
          <w:p w14:paraId="50A806CC" w14:textId="77777777" w:rsidR="00435C92" w:rsidRPr="0055715C" w:rsidRDefault="00435C92" w:rsidP="0052536C">
            <w:pPr>
              <w:spacing w:before="60" w:after="60"/>
              <w:outlineLvl w:val="1"/>
              <w:rPr>
                <w:b/>
                <w:sz w:val="24"/>
                <w:szCs w:val="24"/>
              </w:rPr>
            </w:pPr>
          </w:p>
        </w:tc>
      </w:tr>
      <w:tr w:rsidR="00435C92" w:rsidRPr="0055715C" w14:paraId="345971F1" w14:textId="77777777" w:rsidTr="0052536C">
        <w:tc>
          <w:tcPr>
            <w:tcW w:w="1857" w:type="dxa"/>
          </w:tcPr>
          <w:p w14:paraId="49C307F4" w14:textId="77777777" w:rsidR="00435C92" w:rsidRPr="0055715C" w:rsidRDefault="00435C92" w:rsidP="0052536C">
            <w:pPr>
              <w:spacing w:before="60" w:after="60"/>
              <w:jc w:val="center"/>
              <w:outlineLvl w:val="1"/>
              <w:rPr>
                <w:sz w:val="24"/>
                <w:szCs w:val="24"/>
              </w:rPr>
            </w:pPr>
            <w:r w:rsidRPr="0055715C">
              <w:rPr>
                <w:sz w:val="24"/>
                <w:szCs w:val="24"/>
              </w:rPr>
              <w:t>2</w:t>
            </w:r>
          </w:p>
        </w:tc>
        <w:tc>
          <w:tcPr>
            <w:tcW w:w="1857" w:type="dxa"/>
          </w:tcPr>
          <w:p w14:paraId="5A14F301" w14:textId="77777777" w:rsidR="00435C92" w:rsidRPr="0055715C" w:rsidRDefault="00435C92" w:rsidP="0052536C">
            <w:pPr>
              <w:spacing w:before="60" w:after="60"/>
              <w:outlineLvl w:val="1"/>
              <w:rPr>
                <w:b/>
                <w:sz w:val="24"/>
                <w:szCs w:val="24"/>
              </w:rPr>
            </w:pPr>
          </w:p>
        </w:tc>
        <w:tc>
          <w:tcPr>
            <w:tcW w:w="1858" w:type="dxa"/>
          </w:tcPr>
          <w:p w14:paraId="70BB659F" w14:textId="77777777" w:rsidR="00435C92" w:rsidRPr="0055715C" w:rsidRDefault="00435C92" w:rsidP="0052536C">
            <w:pPr>
              <w:spacing w:before="60" w:after="60"/>
              <w:outlineLvl w:val="1"/>
              <w:rPr>
                <w:b/>
                <w:sz w:val="24"/>
                <w:szCs w:val="24"/>
              </w:rPr>
            </w:pPr>
          </w:p>
        </w:tc>
        <w:tc>
          <w:tcPr>
            <w:tcW w:w="1858" w:type="dxa"/>
          </w:tcPr>
          <w:p w14:paraId="6036730E" w14:textId="77777777" w:rsidR="00435C92" w:rsidRPr="0055715C" w:rsidRDefault="00435C92" w:rsidP="0052536C">
            <w:pPr>
              <w:spacing w:before="60" w:after="60"/>
              <w:outlineLvl w:val="1"/>
              <w:rPr>
                <w:b/>
                <w:sz w:val="24"/>
                <w:szCs w:val="24"/>
              </w:rPr>
            </w:pPr>
          </w:p>
        </w:tc>
        <w:tc>
          <w:tcPr>
            <w:tcW w:w="1858" w:type="dxa"/>
          </w:tcPr>
          <w:p w14:paraId="23E8C850" w14:textId="77777777" w:rsidR="00435C92" w:rsidRPr="0055715C" w:rsidRDefault="00435C92" w:rsidP="0052536C">
            <w:pPr>
              <w:spacing w:before="60" w:after="60"/>
              <w:outlineLvl w:val="1"/>
              <w:rPr>
                <w:b/>
                <w:sz w:val="24"/>
                <w:szCs w:val="24"/>
              </w:rPr>
            </w:pPr>
          </w:p>
        </w:tc>
      </w:tr>
      <w:tr w:rsidR="00435C92" w:rsidRPr="0055715C" w14:paraId="54AF01D3" w14:textId="77777777" w:rsidTr="0052536C">
        <w:tc>
          <w:tcPr>
            <w:tcW w:w="1857" w:type="dxa"/>
          </w:tcPr>
          <w:p w14:paraId="6674EBF6" w14:textId="77777777" w:rsidR="00435C92" w:rsidRPr="0055715C" w:rsidRDefault="00435C92" w:rsidP="0052536C">
            <w:pPr>
              <w:spacing w:before="60" w:after="60"/>
              <w:jc w:val="center"/>
              <w:outlineLvl w:val="1"/>
              <w:rPr>
                <w:sz w:val="24"/>
                <w:szCs w:val="24"/>
              </w:rPr>
            </w:pPr>
            <w:r w:rsidRPr="0055715C">
              <w:rPr>
                <w:sz w:val="24"/>
                <w:szCs w:val="24"/>
              </w:rPr>
              <w:t>3</w:t>
            </w:r>
          </w:p>
        </w:tc>
        <w:tc>
          <w:tcPr>
            <w:tcW w:w="1857" w:type="dxa"/>
          </w:tcPr>
          <w:p w14:paraId="2E8D2C29" w14:textId="77777777" w:rsidR="00435C92" w:rsidRPr="0055715C" w:rsidRDefault="00435C92" w:rsidP="0052536C">
            <w:pPr>
              <w:spacing w:before="60" w:after="60"/>
              <w:outlineLvl w:val="1"/>
              <w:rPr>
                <w:b/>
                <w:sz w:val="24"/>
                <w:szCs w:val="24"/>
              </w:rPr>
            </w:pPr>
          </w:p>
        </w:tc>
        <w:tc>
          <w:tcPr>
            <w:tcW w:w="1858" w:type="dxa"/>
          </w:tcPr>
          <w:p w14:paraId="78E3FB08" w14:textId="77777777" w:rsidR="00435C92" w:rsidRPr="0055715C" w:rsidRDefault="00435C92" w:rsidP="0052536C">
            <w:pPr>
              <w:spacing w:before="60" w:after="60"/>
              <w:outlineLvl w:val="1"/>
              <w:rPr>
                <w:b/>
                <w:sz w:val="24"/>
                <w:szCs w:val="24"/>
              </w:rPr>
            </w:pPr>
          </w:p>
        </w:tc>
        <w:tc>
          <w:tcPr>
            <w:tcW w:w="1858" w:type="dxa"/>
          </w:tcPr>
          <w:p w14:paraId="5D224F73" w14:textId="77777777" w:rsidR="00435C92" w:rsidRPr="0055715C" w:rsidRDefault="00435C92" w:rsidP="0052536C">
            <w:pPr>
              <w:spacing w:before="60" w:after="60"/>
              <w:outlineLvl w:val="1"/>
              <w:rPr>
                <w:b/>
                <w:sz w:val="24"/>
                <w:szCs w:val="24"/>
              </w:rPr>
            </w:pPr>
          </w:p>
        </w:tc>
        <w:tc>
          <w:tcPr>
            <w:tcW w:w="1858" w:type="dxa"/>
          </w:tcPr>
          <w:p w14:paraId="084EDE33" w14:textId="77777777" w:rsidR="00435C92" w:rsidRPr="0055715C" w:rsidRDefault="00435C92" w:rsidP="0052536C">
            <w:pPr>
              <w:spacing w:before="60" w:after="60"/>
              <w:outlineLvl w:val="1"/>
              <w:rPr>
                <w:b/>
                <w:sz w:val="24"/>
                <w:szCs w:val="24"/>
              </w:rPr>
            </w:pPr>
          </w:p>
        </w:tc>
      </w:tr>
      <w:tr w:rsidR="00435C92" w:rsidRPr="0055715C" w14:paraId="66F1EE38" w14:textId="77777777" w:rsidTr="0052536C">
        <w:tc>
          <w:tcPr>
            <w:tcW w:w="1857" w:type="dxa"/>
          </w:tcPr>
          <w:p w14:paraId="58E5D770" w14:textId="77777777" w:rsidR="00435C92" w:rsidRPr="0055715C" w:rsidRDefault="00435C92" w:rsidP="0052536C">
            <w:pPr>
              <w:spacing w:before="60" w:after="60"/>
              <w:jc w:val="center"/>
              <w:outlineLvl w:val="1"/>
              <w:rPr>
                <w:sz w:val="24"/>
                <w:szCs w:val="24"/>
              </w:rPr>
            </w:pPr>
            <w:r w:rsidRPr="0055715C">
              <w:rPr>
                <w:sz w:val="24"/>
                <w:szCs w:val="24"/>
              </w:rPr>
              <w:t>TB</w:t>
            </w:r>
          </w:p>
        </w:tc>
        <w:tc>
          <w:tcPr>
            <w:tcW w:w="1857" w:type="dxa"/>
          </w:tcPr>
          <w:p w14:paraId="0486D116" w14:textId="77777777" w:rsidR="00435C92" w:rsidRPr="0055715C" w:rsidRDefault="00435C92" w:rsidP="0052536C">
            <w:pPr>
              <w:spacing w:before="60" w:after="60"/>
              <w:outlineLvl w:val="1"/>
              <w:rPr>
                <w:b/>
                <w:sz w:val="24"/>
                <w:szCs w:val="24"/>
              </w:rPr>
            </w:pPr>
          </w:p>
        </w:tc>
        <w:tc>
          <w:tcPr>
            <w:tcW w:w="1858" w:type="dxa"/>
          </w:tcPr>
          <w:p w14:paraId="430FF3F6" w14:textId="77777777" w:rsidR="00435C92" w:rsidRPr="0055715C" w:rsidRDefault="00435C92" w:rsidP="0052536C">
            <w:pPr>
              <w:spacing w:before="60" w:after="60"/>
              <w:outlineLvl w:val="1"/>
              <w:rPr>
                <w:b/>
                <w:sz w:val="24"/>
                <w:szCs w:val="24"/>
              </w:rPr>
            </w:pPr>
          </w:p>
        </w:tc>
        <w:tc>
          <w:tcPr>
            <w:tcW w:w="1858" w:type="dxa"/>
          </w:tcPr>
          <w:p w14:paraId="560EFC55" w14:textId="77777777" w:rsidR="00435C92" w:rsidRPr="0055715C" w:rsidRDefault="00435C92" w:rsidP="0052536C">
            <w:pPr>
              <w:spacing w:before="60" w:after="60"/>
              <w:outlineLvl w:val="1"/>
              <w:rPr>
                <w:b/>
                <w:sz w:val="24"/>
                <w:szCs w:val="24"/>
              </w:rPr>
            </w:pPr>
          </w:p>
        </w:tc>
        <w:tc>
          <w:tcPr>
            <w:tcW w:w="1858" w:type="dxa"/>
          </w:tcPr>
          <w:p w14:paraId="17F32C29" w14:textId="77777777" w:rsidR="00435C92" w:rsidRPr="0055715C" w:rsidRDefault="00435C92" w:rsidP="0052536C">
            <w:pPr>
              <w:spacing w:before="60" w:after="60"/>
              <w:outlineLvl w:val="1"/>
              <w:rPr>
                <w:b/>
                <w:sz w:val="24"/>
                <w:szCs w:val="24"/>
              </w:rPr>
            </w:pPr>
          </w:p>
        </w:tc>
      </w:tr>
      <w:tr w:rsidR="00435C92" w:rsidRPr="0055715C" w14:paraId="1E4FEAD0" w14:textId="77777777" w:rsidTr="0052536C">
        <w:tc>
          <w:tcPr>
            <w:tcW w:w="1857" w:type="dxa"/>
          </w:tcPr>
          <w:p w14:paraId="6A4CC590" w14:textId="77777777" w:rsidR="00435C92" w:rsidRPr="0055715C" w:rsidRDefault="00435C92" w:rsidP="0052536C">
            <w:pPr>
              <w:spacing w:before="60" w:after="60"/>
              <w:jc w:val="center"/>
              <w:outlineLvl w:val="1"/>
              <w:rPr>
                <w:sz w:val="24"/>
                <w:szCs w:val="24"/>
              </w:rPr>
            </w:pPr>
            <w:r w:rsidRPr="0055715C">
              <w:rPr>
                <w:sz w:val="24"/>
                <w:szCs w:val="24"/>
              </w:rPr>
              <w:t>Sai số tỷ lệ</w:t>
            </w:r>
          </w:p>
        </w:tc>
        <w:tc>
          <w:tcPr>
            <w:tcW w:w="1857" w:type="dxa"/>
          </w:tcPr>
          <w:p w14:paraId="1E4422BF" w14:textId="77777777" w:rsidR="00435C92" w:rsidRPr="0055715C" w:rsidRDefault="00435C92" w:rsidP="0052536C">
            <w:pPr>
              <w:spacing w:before="60" w:after="60"/>
              <w:outlineLvl w:val="1"/>
              <w:rPr>
                <w:b/>
                <w:sz w:val="24"/>
                <w:szCs w:val="24"/>
              </w:rPr>
            </w:pPr>
          </w:p>
        </w:tc>
        <w:tc>
          <w:tcPr>
            <w:tcW w:w="1858" w:type="dxa"/>
          </w:tcPr>
          <w:p w14:paraId="36F5AF69" w14:textId="77777777" w:rsidR="00435C92" w:rsidRPr="0055715C" w:rsidRDefault="00435C92" w:rsidP="0052536C">
            <w:pPr>
              <w:spacing w:before="60" w:after="60"/>
              <w:outlineLvl w:val="1"/>
              <w:rPr>
                <w:b/>
                <w:sz w:val="24"/>
                <w:szCs w:val="24"/>
              </w:rPr>
            </w:pPr>
          </w:p>
        </w:tc>
        <w:tc>
          <w:tcPr>
            <w:tcW w:w="1858" w:type="dxa"/>
          </w:tcPr>
          <w:p w14:paraId="0A572790" w14:textId="77777777" w:rsidR="00435C92" w:rsidRPr="0055715C" w:rsidRDefault="00435C92" w:rsidP="0052536C">
            <w:pPr>
              <w:spacing w:before="60" w:after="60"/>
              <w:outlineLvl w:val="1"/>
              <w:rPr>
                <w:b/>
                <w:sz w:val="24"/>
                <w:szCs w:val="24"/>
              </w:rPr>
            </w:pPr>
          </w:p>
        </w:tc>
        <w:tc>
          <w:tcPr>
            <w:tcW w:w="1858" w:type="dxa"/>
          </w:tcPr>
          <w:p w14:paraId="4C957FAD" w14:textId="77777777" w:rsidR="00435C92" w:rsidRPr="0055715C" w:rsidRDefault="00435C92" w:rsidP="0052536C">
            <w:pPr>
              <w:spacing w:before="60" w:after="60"/>
              <w:outlineLvl w:val="1"/>
              <w:rPr>
                <w:b/>
                <w:sz w:val="24"/>
                <w:szCs w:val="24"/>
              </w:rPr>
            </w:pPr>
          </w:p>
        </w:tc>
      </w:tr>
    </w:tbl>
    <w:p w14:paraId="7AEFF4AB" w14:textId="77777777" w:rsidR="00435C92" w:rsidRPr="0055715C" w:rsidRDefault="00435C92" w:rsidP="00435C92">
      <w:pPr>
        <w:rPr>
          <w:b/>
          <w:sz w:val="24"/>
          <w:szCs w:val="24"/>
        </w:rPr>
      </w:pPr>
    </w:p>
    <w:p w14:paraId="628A2C6B" w14:textId="77777777" w:rsidR="00435C92" w:rsidRPr="0055715C" w:rsidRDefault="00435C92" w:rsidP="00435C92">
      <w:pPr>
        <w:rPr>
          <w:b/>
          <w:sz w:val="24"/>
        </w:rPr>
      </w:pPr>
      <w:r w:rsidRPr="0055715C">
        <w:rPr>
          <w:b/>
          <w:sz w:val="24"/>
        </w:rPr>
        <w:t>III</w:t>
      </w:r>
      <w:r w:rsidR="0097356C">
        <w:rPr>
          <w:b/>
          <w:sz w:val="24"/>
        </w:rPr>
        <w:t>.</w:t>
      </w:r>
      <w:r w:rsidRPr="0055715C">
        <w:rPr>
          <w:b/>
          <w:sz w:val="24"/>
        </w:rPr>
        <w:t xml:space="preserve"> Kết luận</w:t>
      </w:r>
    </w:p>
    <w:p w14:paraId="69D6FF14" w14:textId="77777777" w:rsidR="00435C92" w:rsidRPr="0055715C" w:rsidRDefault="00435C92" w:rsidP="00435C92">
      <w:pPr>
        <w:tabs>
          <w:tab w:val="left" w:leader="dot" w:pos="8931"/>
        </w:tabs>
        <w:spacing w:before="120" w:after="120"/>
        <w:rPr>
          <w:sz w:val="16"/>
          <w:szCs w:val="16"/>
        </w:rPr>
      </w:pPr>
      <w:r w:rsidRPr="0055715C">
        <w:rPr>
          <w:sz w:val="16"/>
          <w:szCs w:val="16"/>
        </w:rPr>
        <w:tab/>
      </w:r>
    </w:p>
    <w:p w14:paraId="780485EB" w14:textId="77777777" w:rsidR="00435C92" w:rsidRPr="0055715C" w:rsidRDefault="00435C92" w:rsidP="00435C92">
      <w:pPr>
        <w:tabs>
          <w:tab w:val="left" w:leader="dot" w:pos="8931"/>
        </w:tabs>
        <w:spacing w:before="120" w:after="120"/>
        <w:rPr>
          <w:sz w:val="16"/>
          <w:szCs w:val="16"/>
        </w:rPr>
      </w:pPr>
      <w:r w:rsidRPr="0055715C">
        <w:rPr>
          <w:sz w:val="16"/>
          <w:szCs w:val="16"/>
        </w:rPr>
        <w:tab/>
      </w:r>
    </w:p>
    <w:p w14:paraId="60927889" w14:textId="77777777" w:rsidR="00435C92" w:rsidRPr="0055715C" w:rsidRDefault="00435C92" w:rsidP="00435C92">
      <w:pPr>
        <w:tabs>
          <w:tab w:val="left" w:leader="dot" w:pos="8931"/>
        </w:tabs>
        <w:spacing w:before="120" w:after="120"/>
        <w:rPr>
          <w:sz w:val="16"/>
          <w:szCs w:val="16"/>
        </w:rPr>
      </w:pPr>
      <w:r w:rsidRPr="0055715C">
        <w:rPr>
          <w:sz w:val="16"/>
          <w:szCs w:val="16"/>
        </w:rPr>
        <w:tab/>
      </w:r>
    </w:p>
    <w:p w14:paraId="6E271CD3" w14:textId="77777777" w:rsidR="00435C92" w:rsidRPr="0055715C" w:rsidRDefault="00435C92" w:rsidP="00435C92">
      <w:pPr>
        <w:tabs>
          <w:tab w:val="left" w:leader="dot" w:pos="8931"/>
        </w:tabs>
        <w:spacing w:before="120" w:after="120"/>
        <w:rPr>
          <w:sz w:val="16"/>
          <w:szCs w:val="16"/>
        </w:rPr>
      </w:pPr>
      <w:r w:rsidRPr="0055715C">
        <w:rPr>
          <w:sz w:val="16"/>
          <w:szCs w:val="16"/>
        </w:rPr>
        <w:tab/>
      </w:r>
    </w:p>
    <w:p w14:paraId="6D89AA8F" w14:textId="77777777" w:rsidR="00435C92" w:rsidRPr="0055715C" w:rsidRDefault="00435C92" w:rsidP="00435C92">
      <w:pPr>
        <w:tabs>
          <w:tab w:val="left" w:leader="dot" w:pos="8931"/>
        </w:tabs>
        <w:spacing w:before="120" w:after="120"/>
        <w:rPr>
          <w:sz w:val="16"/>
          <w:szCs w:val="16"/>
        </w:rPr>
      </w:pPr>
      <w:r w:rsidRPr="0055715C">
        <w:rPr>
          <w:sz w:val="16"/>
          <w:szCs w:val="16"/>
        </w:rPr>
        <w:tab/>
      </w:r>
    </w:p>
    <w:p w14:paraId="55611CF8" w14:textId="77777777" w:rsidR="00435C92" w:rsidRPr="0055715C" w:rsidRDefault="00435C92" w:rsidP="00435C92">
      <w:pPr>
        <w:rPr>
          <w:b/>
          <w:sz w:val="24"/>
        </w:rPr>
      </w:pPr>
    </w:p>
    <w:p w14:paraId="09A13B07" w14:textId="77777777" w:rsidR="00435C92" w:rsidRPr="0055715C" w:rsidRDefault="00435C92" w:rsidP="00435C92">
      <w:pPr>
        <w:jc w:val="center"/>
        <w:rPr>
          <w:b/>
          <w:sz w:val="24"/>
        </w:rPr>
      </w:pPr>
      <w:r w:rsidRPr="0055715C">
        <w:rPr>
          <w:b/>
          <w:sz w:val="24"/>
        </w:rPr>
        <w:t>Người kiểm định 1</w:t>
      </w:r>
      <w:r w:rsidRPr="0055715C">
        <w:rPr>
          <w:b/>
          <w:sz w:val="24"/>
        </w:rPr>
        <w:tab/>
      </w:r>
      <w:r w:rsidRPr="0055715C">
        <w:rPr>
          <w:b/>
          <w:sz w:val="24"/>
        </w:rPr>
        <w:tab/>
        <w:t>Người kiểm định 2</w:t>
      </w:r>
      <w:r w:rsidRPr="0055715C">
        <w:rPr>
          <w:b/>
          <w:sz w:val="24"/>
        </w:rPr>
        <w:tab/>
      </w:r>
      <w:r w:rsidRPr="0055715C">
        <w:rPr>
          <w:b/>
          <w:sz w:val="24"/>
        </w:rPr>
        <w:tab/>
      </w:r>
      <w:r>
        <w:rPr>
          <w:b/>
          <w:sz w:val="24"/>
        </w:rPr>
        <w:t>PHỤ TRÁCH ĐƠN VỊ</w:t>
      </w:r>
      <w:r w:rsidRPr="0055715C">
        <w:rPr>
          <w:b/>
          <w:sz w:val="24"/>
        </w:rPr>
        <w:tab/>
      </w:r>
    </w:p>
    <w:p w14:paraId="0962225C" w14:textId="77777777" w:rsidR="00187CE2" w:rsidRPr="0055715C" w:rsidRDefault="00187CE2" w:rsidP="00187CE2">
      <w:pPr>
        <w:rPr>
          <w:rFonts w:ascii=".VnTime" w:hAnsi=".VnTime"/>
        </w:rPr>
      </w:pPr>
    </w:p>
    <w:p w14:paraId="14CCDA59" w14:textId="77777777" w:rsidR="00187CE2" w:rsidRPr="0055715C" w:rsidRDefault="00187CE2" w:rsidP="00187CE2">
      <w:pPr>
        <w:rPr>
          <w:rFonts w:ascii=".VnTime" w:hAnsi=".VnTime"/>
        </w:rPr>
      </w:pPr>
    </w:p>
    <w:sectPr w:rsidR="00187CE2" w:rsidRPr="0055715C" w:rsidSect="00EF677C">
      <w:pgSz w:w="11907" w:h="16840" w:code="9"/>
      <w:pgMar w:top="1134" w:right="1134" w:bottom="1134" w:left="1701" w:header="851"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A886F" w14:textId="77777777" w:rsidR="00A70477" w:rsidRDefault="00A70477">
      <w:r>
        <w:separator/>
      </w:r>
    </w:p>
  </w:endnote>
  <w:endnote w:type="continuationSeparator" w:id="0">
    <w:p w14:paraId="49A199CC" w14:textId="77777777" w:rsidR="00A70477" w:rsidRDefault="00A70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Courier New"/>
    <w:charset w:val="00"/>
    <w:family w:val="swiss"/>
    <w:pitch w:val="variable"/>
    <w:sig w:usb0="00000007" w:usb1="00000000" w:usb2="00000000" w:usb3="00000000" w:csb0="00000013" w:csb1="00000000"/>
  </w:font>
  <w:font w:name=".VnArialH">
    <w:altName w:val="Courier New"/>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nTime">
    <w:altName w:val="Courier New"/>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B3C7B" w14:textId="77777777" w:rsidR="0052536C" w:rsidRDefault="0052536C">
    <w:pPr>
      <w:pStyle w:val="Footer"/>
      <w:jc w:val="center"/>
      <w:rPr>
        <w:sz w:val="22"/>
      </w:rPr>
    </w:pPr>
    <w:r>
      <w:rPr>
        <w:sz w:val="22"/>
      </w:rPr>
      <w:tab/>
    </w:r>
  </w:p>
  <w:p w14:paraId="29CBE35F" w14:textId="77777777" w:rsidR="0052536C" w:rsidRDefault="005253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23FD0" w14:textId="77777777" w:rsidR="0052536C" w:rsidRDefault="0052536C">
    <w:pPr>
      <w:pStyle w:val="Footer"/>
      <w:jc w:val="center"/>
      <w:rPr>
        <w:sz w:val="22"/>
      </w:rPr>
    </w:pPr>
  </w:p>
  <w:p w14:paraId="5616CD34" w14:textId="77777777" w:rsidR="0052536C" w:rsidRDefault="0052536C">
    <w:pPr>
      <w:pStyle w:val="Footer"/>
      <w:jc w:val="cen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72FB7" w14:textId="77777777" w:rsidR="00A70477" w:rsidRDefault="00A70477">
      <w:r>
        <w:separator/>
      </w:r>
    </w:p>
  </w:footnote>
  <w:footnote w:type="continuationSeparator" w:id="0">
    <w:p w14:paraId="56A5C33A" w14:textId="77777777" w:rsidR="00A70477" w:rsidRDefault="00A704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71"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598"/>
      <w:gridCol w:w="4917"/>
      <w:gridCol w:w="2956"/>
    </w:tblGrid>
    <w:tr w:rsidR="00EC1B85" w14:paraId="05AEB3B5" w14:textId="77777777" w:rsidTr="00B43BB7">
      <w:trPr>
        <w:cantSplit/>
        <w:trHeight w:val="710"/>
        <w:jc w:val="center"/>
      </w:trPr>
      <w:tc>
        <w:tcPr>
          <w:tcW w:w="1598" w:type="dxa"/>
          <w:vMerge w:val="restart"/>
        </w:tcPr>
        <w:p w14:paraId="28AD0A40" w14:textId="77777777" w:rsidR="00EC1B85" w:rsidRDefault="00EC1B85" w:rsidP="00EC1B85">
          <w:pPr>
            <w:pStyle w:val="Header"/>
            <w:jc w:val="center"/>
            <w:rPr>
              <w:rFonts w:ascii=".VnArialH" w:hAnsi=".VnArialH"/>
              <w:b/>
              <w:sz w:val="2"/>
            </w:rPr>
          </w:pPr>
        </w:p>
        <w:p w14:paraId="116F0694" w14:textId="77777777" w:rsidR="00EC1B85" w:rsidRDefault="00EC1B85" w:rsidP="00EC1B85">
          <w:pPr>
            <w:pStyle w:val="Header"/>
            <w:jc w:val="center"/>
            <w:rPr>
              <w:rFonts w:ascii=".VnArialH" w:hAnsi=".VnArialH"/>
              <w:b/>
              <w:sz w:val="2"/>
            </w:rPr>
          </w:pPr>
        </w:p>
        <w:p w14:paraId="6B5C209F" w14:textId="77777777" w:rsidR="00EC1B85" w:rsidRDefault="00EC1B85" w:rsidP="00EC1B85">
          <w:pPr>
            <w:pStyle w:val="Header"/>
            <w:jc w:val="center"/>
            <w:rPr>
              <w:rFonts w:ascii=".VnArialH" w:hAnsi=".VnArialH"/>
              <w:b/>
              <w:sz w:val="2"/>
            </w:rPr>
          </w:pPr>
        </w:p>
        <w:p w14:paraId="485C7131" w14:textId="77777777" w:rsidR="00EC1B85" w:rsidRDefault="00EC1B85" w:rsidP="00EC1B85">
          <w:pPr>
            <w:pStyle w:val="Header"/>
            <w:jc w:val="center"/>
            <w:rPr>
              <w:rFonts w:ascii=".VnArialH" w:hAnsi=".VnArialH"/>
              <w:b/>
              <w:sz w:val="2"/>
            </w:rPr>
          </w:pPr>
        </w:p>
        <w:p w14:paraId="1D6F4157" w14:textId="77777777" w:rsidR="00EC1B85" w:rsidRPr="006315C4" w:rsidRDefault="00EC1B85" w:rsidP="00EC1B85">
          <w:pPr>
            <w:pStyle w:val="Header"/>
            <w:jc w:val="center"/>
            <w:rPr>
              <w:rFonts w:asciiTheme="minorHAnsi" w:hAnsiTheme="minorHAnsi"/>
              <w:b/>
              <w:sz w:val="2"/>
              <w:lang w:val="vi-VN"/>
            </w:rPr>
          </w:pPr>
          <w:r>
            <w:rPr>
              <w:rFonts w:eastAsia="Calibri"/>
              <w:noProof/>
              <w:kern w:val="2"/>
            </w:rPr>
            <w:drawing>
              <wp:inline distT="0" distB="0" distL="0" distR="0" wp14:anchorId="1DDF8403" wp14:editId="22D818D8">
                <wp:extent cx="936000" cy="814953"/>
                <wp:effectExtent l="0" t="0" r="0" b="4445"/>
                <wp:docPr id="320887319" name="Picture 1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5934" t="12905" r="4214" b="9570"/>
                        <a:stretch>
                          <a:fillRect/>
                        </a:stretch>
                      </pic:blipFill>
                      <pic:spPr bwMode="auto">
                        <a:xfrm>
                          <a:off x="0" y="0"/>
                          <a:ext cx="936000" cy="81495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873" w:type="dxa"/>
          <w:gridSpan w:val="2"/>
          <w:vAlign w:val="center"/>
        </w:tcPr>
        <w:p w14:paraId="502A6698" w14:textId="77777777" w:rsidR="00EC1B85" w:rsidRPr="006315C4" w:rsidRDefault="00EC1B85" w:rsidP="00EC1B85">
          <w:pPr>
            <w:jc w:val="center"/>
            <w:rPr>
              <w:b/>
              <w:lang w:val="vi-VN"/>
            </w:rPr>
          </w:pPr>
          <w:r w:rsidRPr="006315C4">
            <w:rPr>
              <w:b/>
            </w:rPr>
            <w:t>CÔNG</w:t>
          </w:r>
          <w:r w:rsidRPr="006315C4">
            <w:rPr>
              <w:b/>
              <w:lang w:val="vi-VN"/>
            </w:rPr>
            <w:t xml:space="preserve"> TY CỔ PHẦN TƯ VẤN ĐẦU TƯ XÂY DỰNG CÔNG TRÌNH GIAO THÔNG 1</w:t>
          </w:r>
        </w:p>
      </w:tc>
    </w:tr>
    <w:tr w:rsidR="00EC1B85" w14:paraId="5DEFDA49" w14:textId="77777777" w:rsidTr="00B43BB7">
      <w:trPr>
        <w:cantSplit/>
        <w:trHeight w:val="793"/>
        <w:jc w:val="center"/>
      </w:trPr>
      <w:tc>
        <w:tcPr>
          <w:tcW w:w="1598" w:type="dxa"/>
          <w:vMerge/>
        </w:tcPr>
        <w:p w14:paraId="1A30DC1B" w14:textId="77777777" w:rsidR="00EC1B85" w:rsidRDefault="00EC1B85" w:rsidP="00EC1B85">
          <w:pPr>
            <w:pStyle w:val="Header"/>
            <w:ind w:right="360"/>
          </w:pPr>
        </w:p>
      </w:tc>
      <w:tc>
        <w:tcPr>
          <w:tcW w:w="4917" w:type="dxa"/>
          <w:vAlign w:val="center"/>
        </w:tcPr>
        <w:p w14:paraId="5F78B7DF" w14:textId="77777777" w:rsidR="00EC1B85" w:rsidRPr="00D839BB" w:rsidRDefault="00EC1B85" w:rsidP="00EC1B85">
          <w:pPr>
            <w:pStyle w:val="Header"/>
            <w:ind w:left="612" w:right="357"/>
            <w:rPr>
              <w:sz w:val="26"/>
            </w:rPr>
          </w:pPr>
          <w:r>
            <w:t>TÀI</w:t>
          </w:r>
          <w:r>
            <w:rPr>
              <w:lang w:val="vi-VN"/>
            </w:rPr>
            <w:t xml:space="preserve"> LIỆU SỐ</w:t>
          </w:r>
          <w:r w:rsidRPr="00D839BB">
            <w:t>:        SỔ TAY CHẤT LƯỢNG</w:t>
          </w:r>
        </w:p>
        <w:p w14:paraId="3532CB77" w14:textId="77777777" w:rsidR="00EC1B85" w:rsidRPr="008F2204" w:rsidRDefault="00EC1B85" w:rsidP="00EC1B85">
          <w:pPr>
            <w:pStyle w:val="Header"/>
            <w:ind w:left="612" w:right="357"/>
            <w:rPr>
              <w:rFonts w:ascii=".VnTimeH" w:hAnsi=".VnTimeH"/>
              <w:lang w:val="vi-VN"/>
            </w:rPr>
          </w:pPr>
          <w:r>
            <w:t>NGÀY</w:t>
          </w:r>
          <w:r>
            <w:rPr>
              <w:lang w:val="vi-VN"/>
            </w:rPr>
            <w:t xml:space="preserve"> HIỆU LỰC</w:t>
          </w:r>
          <w:r w:rsidRPr="00D839BB">
            <w:t xml:space="preserve">:   15 / </w:t>
          </w:r>
          <w:r>
            <w:t>01</w:t>
          </w:r>
          <w:r w:rsidRPr="00D839BB">
            <w:t xml:space="preserve"> / </w:t>
          </w:r>
          <w:r>
            <w:t>2026</w:t>
          </w:r>
        </w:p>
      </w:tc>
      <w:tc>
        <w:tcPr>
          <w:tcW w:w="2956" w:type="dxa"/>
          <w:vAlign w:val="center"/>
        </w:tcPr>
        <w:p w14:paraId="78B46BD2" w14:textId="77777777" w:rsidR="00EC1B85" w:rsidRPr="00D839BB" w:rsidRDefault="00EC1B85" w:rsidP="00EC1B85">
          <w:pPr>
            <w:pStyle w:val="Header"/>
            <w:ind w:left="456"/>
            <w:rPr>
              <w:rStyle w:val="PageNumber"/>
            </w:rPr>
          </w:pPr>
          <w:r>
            <w:t>TRANG</w:t>
          </w:r>
          <w:r w:rsidRPr="00D839BB">
            <w:t>:</w:t>
          </w:r>
          <w:r w:rsidRPr="00D839BB">
            <w:rPr>
              <w:rStyle w:val="PageNumber"/>
            </w:rPr>
            <w:t xml:space="preserve"> </w:t>
          </w:r>
          <w:r w:rsidRPr="00D839BB">
            <w:rPr>
              <w:rStyle w:val="PageNumber"/>
            </w:rPr>
            <w:fldChar w:fldCharType="begin"/>
          </w:r>
          <w:r w:rsidRPr="00D839BB">
            <w:rPr>
              <w:rStyle w:val="PageNumber"/>
            </w:rPr>
            <w:instrText xml:space="preserve"> PAGE </w:instrText>
          </w:r>
          <w:r w:rsidRPr="00D839BB">
            <w:rPr>
              <w:rStyle w:val="PageNumber"/>
            </w:rPr>
            <w:fldChar w:fldCharType="separate"/>
          </w:r>
          <w:r w:rsidRPr="00D839BB">
            <w:rPr>
              <w:rStyle w:val="PageNumber"/>
              <w:noProof/>
            </w:rPr>
            <w:t>7</w:t>
          </w:r>
          <w:r w:rsidRPr="00D839BB">
            <w:rPr>
              <w:rStyle w:val="PageNumber"/>
            </w:rPr>
            <w:fldChar w:fldCharType="end"/>
          </w:r>
          <w:r w:rsidRPr="00D839BB">
            <w:rPr>
              <w:rStyle w:val="PageNumber"/>
            </w:rPr>
            <w:t xml:space="preserve">/ </w:t>
          </w:r>
          <w:r>
            <w:rPr>
              <w:rStyle w:val="PageNumber"/>
            </w:rPr>
            <w:t>14</w:t>
          </w:r>
          <w:r w:rsidRPr="00D839BB">
            <w:rPr>
              <w:rStyle w:val="PageNumber"/>
            </w:rPr>
            <w:t xml:space="preserve"> </w:t>
          </w:r>
        </w:p>
        <w:p w14:paraId="3C993E17" w14:textId="77777777" w:rsidR="00EC1B85" w:rsidRDefault="00EC1B85" w:rsidP="00EC1B85">
          <w:pPr>
            <w:pStyle w:val="Header"/>
            <w:ind w:left="456" w:right="360"/>
            <w:rPr>
              <w:rFonts w:ascii=".VnTimeH" w:hAnsi=".VnTimeH"/>
            </w:rPr>
          </w:pPr>
          <w:r>
            <w:t>LẦN</w:t>
          </w:r>
          <w:r>
            <w:rPr>
              <w:lang w:val="vi-VN"/>
            </w:rPr>
            <w:t xml:space="preserve"> BAN HÀNH</w:t>
          </w:r>
          <w:r w:rsidRPr="00D839BB">
            <w:t>: 1</w:t>
          </w:r>
        </w:p>
      </w:tc>
    </w:tr>
  </w:tbl>
  <w:p w14:paraId="55960BDE" w14:textId="77777777" w:rsidR="0052536C" w:rsidRDefault="005253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27873"/>
    <w:multiLevelType w:val="hybridMultilevel"/>
    <w:tmpl w:val="382C75F6"/>
    <w:lvl w:ilvl="0" w:tplc="B72EF39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1E4A4293"/>
    <w:multiLevelType w:val="hybridMultilevel"/>
    <w:tmpl w:val="F44A5C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6BE7B28"/>
    <w:multiLevelType w:val="hybridMultilevel"/>
    <w:tmpl w:val="051A13F8"/>
    <w:lvl w:ilvl="0" w:tplc="C36A2E4A">
      <w:start w:val="1"/>
      <w:numFmt w:val="bullet"/>
      <w:lvlText w:val="-"/>
      <w:lvlJc w:val="left"/>
      <w:pPr>
        <w:tabs>
          <w:tab w:val="num" w:pos="0"/>
        </w:tabs>
        <w:ind w:left="144" w:hanging="144"/>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6466B5F"/>
    <w:multiLevelType w:val="multilevel"/>
    <w:tmpl w:val="0F20C422"/>
    <w:lvl w:ilvl="0">
      <w:start w:val="4"/>
      <w:numFmt w:val="decimal"/>
      <w:pStyle w:val="Heading8"/>
      <w:lvlText w:val="%1"/>
      <w:lvlJc w:val="left"/>
      <w:pPr>
        <w:tabs>
          <w:tab w:val="num" w:pos="390"/>
        </w:tabs>
        <w:ind w:left="390" w:hanging="390"/>
      </w:pPr>
      <w:rPr>
        <w:rFonts w:hint="default"/>
        <w:b/>
      </w:rPr>
    </w:lvl>
    <w:lvl w:ilvl="1">
      <w:start w:val="1"/>
      <w:numFmt w:val="decimal"/>
      <w:lvlText w:val="%1.%2"/>
      <w:lvlJc w:val="left"/>
      <w:pPr>
        <w:tabs>
          <w:tab w:val="num" w:pos="567"/>
        </w:tabs>
        <w:ind w:left="567" w:hanging="567"/>
      </w:pPr>
      <w:rPr>
        <w:b w:val="0"/>
        <w:i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4" w15:restartNumberingAfterBreak="0">
    <w:nsid w:val="37835E2C"/>
    <w:multiLevelType w:val="hybridMultilevel"/>
    <w:tmpl w:val="DC04FEA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D6468AE"/>
    <w:multiLevelType w:val="multilevel"/>
    <w:tmpl w:val="DCDEDC0E"/>
    <w:lvl w:ilvl="0">
      <w:start w:val="1"/>
      <w:numFmt w:val="decimal"/>
      <w:lvlText w:val="%1"/>
      <w:lvlJc w:val="left"/>
      <w:pPr>
        <w:tabs>
          <w:tab w:val="num" w:pos="680"/>
        </w:tabs>
        <w:ind w:left="680" w:hanging="680"/>
      </w:pPr>
      <w:rPr>
        <w:rFonts w:hint="default"/>
      </w:rPr>
    </w:lvl>
    <w:lvl w:ilvl="1">
      <w:start w:val="1"/>
      <w:numFmt w:val="decimal"/>
      <w:isLgl/>
      <w:lvlText w:val="%1.%2"/>
      <w:lvlJc w:val="left"/>
      <w:pPr>
        <w:tabs>
          <w:tab w:val="num" w:pos="680"/>
        </w:tabs>
        <w:ind w:left="680" w:hanging="68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 w15:restartNumberingAfterBreak="0">
    <w:nsid w:val="40535F49"/>
    <w:multiLevelType w:val="multilevel"/>
    <w:tmpl w:val="8F3EC9D8"/>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5F3704B9"/>
    <w:multiLevelType w:val="multilevel"/>
    <w:tmpl w:val="4DA2AC48"/>
    <w:lvl w:ilvl="0">
      <w:start w:val="2"/>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689A27C4"/>
    <w:multiLevelType w:val="hybridMultilevel"/>
    <w:tmpl w:val="94C00D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13F3ECB"/>
    <w:multiLevelType w:val="hybridMultilevel"/>
    <w:tmpl w:val="0C44CE6A"/>
    <w:lvl w:ilvl="0" w:tplc="3078FAEE">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78C73781"/>
    <w:multiLevelType w:val="multilevel"/>
    <w:tmpl w:val="FEB03BDC"/>
    <w:lvl w:ilvl="0">
      <w:start w:val="6"/>
      <w:numFmt w:val="decimal"/>
      <w:pStyle w:val="Heading7"/>
      <w:lvlText w:val="%1"/>
      <w:lvlJc w:val="left"/>
      <w:pPr>
        <w:tabs>
          <w:tab w:val="num" w:pos="567"/>
        </w:tabs>
        <w:ind w:left="567" w:hanging="56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16cid:durableId="554439775">
    <w:abstractNumId w:val="3"/>
  </w:num>
  <w:num w:numId="2" w16cid:durableId="1906719529">
    <w:abstractNumId w:val="10"/>
  </w:num>
  <w:num w:numId="3" w16cid:durableId="96370680">
    <w:abstractNumId w:val="5"/>
  </w:num>
  <w:num w:numId="4" w16cid:durableId="1457677320">
    <w:abstractNumId w:val="7"/>
  </w:num>
  <w:num w:numId="5" w16cid:durableId="1613710555">
    <w:abstractNumId w:val="6"/>
  </w:num>
  <w:num w:numId="6" w16cid:durableId="540560317">
    <w:abstractNumId w:val="2"/>
  </w:num>
  <w:num w:numId="7" w16cid:durableId="1244873295">
    <w:abstractNumId w:val="1"/>
  </w:num>
  <w:num w:numId="8" w16cid:durableId="1657997260">
    <w:abstractNumId w:val="9"/>
  </w:num>
  <w:num w:numId="9" w16cid:durableId="594050938">
    <w:abstractNumId w:val="0"/>
  </w:num>
  <w:num w:numId="10" w16cid:durableId="373582410">
    <w:abstractNumId w:val="8"/>
  </w:num>
  <w:num w:numId="11" w16cid:durableId="2137139500">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D0B"/>
    <w:rsid w:val="000009FF"/>
    <w:rsid w:val="0001344D"/>
    <w:rsid w:val="00016694"/>
    <w:rsid w:val="00021D6A"/>
    <w:rsid w:val="00022E25"/>
    <w:rsid w:val="000338AA"/>
    <w:rsid w:val="00036622"/>
    <w:rsid w:val="00037BB1"/>
    <w:rsid w:val="00037C6C"/>
    <w:rsid w:val="000403E6"/>
    <w:rsid w:val="00045B97"/>
    <w:rsid w:val="00053A2F"/>
    <w:rsid w:val="00056ED5"/>
    <w:rsid w:val="00060A81"/>
    <w:rsid w:val="0006290E"/>
    <w:rsid w:val="000778A3"/>
    <w:rsid w:val="00080718"/>
    <w:rsid w:val="00083CF9"/>
    <w:rsid w:val="00087C0C"/>
    <w:rsid w:val="000916C5"/>
    <w:rsid w:val="00091E89"/>
    <w:rsid w:val="000934F6"/>
    <w:rsid w:val="00096E9C"/>
    <w:rsid w:val="000A00ED"/>
    <w:rsid w:val="000A59D8"/>
    <w:rsid w:val="000A6531"/>
    <w:rsid w:val="000A677A"/>
    <w:rsid w:val="000B286A"/>
    <w:rsid w:val="000D5B3D"/>
    <w:rsid w:val="000E13A9"/>
    <w:rsid w:val="000E497D"/>
    <w:rsid w:val="000E7119"/>
    <w:rsid w:val="000F1505"/>
    <w:rsid w:val="000F6C15"/>
    <w:rsid w:val="001043FA"/>
    <w:rsid w:val="00104E96"/>
    <w:rsid w:val="001051C2"/>
    <w:rsid w:val="00110C69"/>
    <w:rsid w:val="0011491E"/>
    <w:rsid w:val="0012049C"/>
    <w:rsid w:val="001246D2"/>
    <w:rsid w:val="001250F2"/>
    <w:rsid w:val="00127013"/>
    <w:rsid w:val="00132DF0"/>
    <w:rsid w:val="00133D5A"/>
    <w:rsid w:val="00134832"/>
    <w:rsid w:val="001417BB"/>
    <w:rsid w:val="00150406"/>
    <w:rsid w:val="00155B42"/>
    <w:rsid w:val="001572F1"/>
    <w:rsid w:val="00163623"/>
    <w:rsid w:val="00166B58"/>
    <w:rsid w:val="001676FA"/>
    <w:rsid w:val="001712BF"/>
    <w:rsid w:val="0017669E"/>
    <w:rsid w:val="00180AAE"/>
    <w:rsid w:val="00183296"/>
    <w:rsid w:val="00183319"/>
    <w:rsid w:val="0018691F"/>
    <w:rsid w:val="00187CE2"/>
    <w:rsid w:val="00190D3E"/>
    <w:rsid w:val="0019678E"/>
    <w:rsid w:val="001A257B"/>
    <w:rsid w:val="001A3230"/>
    <w:rsid w:val="001A3851"/>
    <w:rsid w:val="001A6C94"/>
    <w:rsid w:val="001A7220"/>
    <w:rsid w:val="001C38F0"/>
    <w:rsid w:val="001C5A7C"/>
    <w:rsid w:val="001D1C3F"/>
    <w:rsid w:val="001D2915"/>
    <w:rsid w:val="001D59C5"/>
    <w:rsid w:val="001E7AA4"/>
    <w:rsid w:val="001F26C3"/>
    <w:rsid w:val="001F322E"/>
    <w:rsid w:val="00204AAC"/>
    <w:rsid w:val="00206AFA"/>
    <w:rsid w:val="00213F2A"/>
    <w:rsid w:val="00224E85"/>
    <w:rsid w:val="00225B95"/>
    <w:rsid w:val="00226070"/>
    <w:rsid w:val="002264EE"/>
    <w:rsid w:val="00245CB0"/>
    <w:rsid w:val="00260D8B"/>
    <w:rsid w:val="002615B6"/>
    <w:rsid w:val="00262E59"/>
    <w:rsid w:val="00266D4D"/>
    <w:rsid w:val="00271084"/>
    <w:rsid w:val="00271F4F"/>
    <w:rsid w:val="0027375B"/>
    <w:rsid w:val="00280854"/>
    <w:rsid w:val="002825D6"/>
    <w:rsid w:val="00286CFE"/>
    <w:rsid w:val="00286E82"/>
    <w:rsid w:val="00287930"/>
    <w:rsid w:val="002A6908"/>
    <w:rsid w:val="002A73ED"/>
    <w:rsid w:val="002B009A"/>
    <w:rsid w:val="002B2A26"/>
    <w:rsid w:val="002B573D"/>
    <w:rsid w:val="002B5DF0"/>
    <w:rsid w:val="002C0CBB"/>
    <w:rsid w:val="002C4CA4"/>
    <w:rsid w:val="002C4FD6"/>
    <w:rsid w:val="002C57F0"/>
    <w:rsid w:val="002E2298"/>
    <w:rsid w:val="002E600B"/>
    <w:rsid w:val="002E7F15"/>
    <w:rsid w:val="002F0CFD"/>
    <w:rsid w:val="002F51DC"/>
    <w:rsid w:val="002F765C"/>
    <w:rsid w:val="00304554"/>
    <w:rsid w:val="00304F7F"/>
    <w:rsid w:val="003114A1"/>
    <w:rsid w:val="0031236C"/>
    <w:rsid w:val="00322C84"/>
    <w:rsid w:val="00324F66"/>
    <w:rsid w:val="00327CA2"/>
    <w:rsid w:val="00335BDE"/>
    <w:rsid w:val="003414FA"/>
    <w:rsid w:val="00344001"/>
    <w:rsid w:val="00347BDB"/>
    <w:rsid w:val="00353237"/>
    <w:rsid w:val="00380900"/>
    <w:rsid w:val="00386305"/>
    <w:rsid w:val="003867CF"/>
    <w:rsid w:val="00390018"/>
    <w:rsid w:val="0039374D"/>
    <w:rsid w:val="00397340"/>
    <w:rsid w:val="00397784"/>
    <w:rsid w:val="003A0318"/>
    <w:rsid w:val="003A719C"/>
    <w:rsid w:val="003A790D"/>
    <w:rsid w:val="003B4855"/>
    <w:rsid w:val="003C2EA1"/>
    <w:rsid w:val="003C576D"/>
    <w:rsid w:val="003C748B"/>
    <w:rsid w:val="003C78C1"/>
    <w:rsid w:val="003D0D57"/>
    <w:rsid w:val="003E2D9D"/>
    <w:rsid w:val="003F01CE"/>
    <w:rsid w:val="003F49A9"/>
    <w:rsid w:val="003F5AB6"/>
    <w:rsid w:val="003F7538"/>
    <w:rsid w:val="00410C18"/>
    <w:rsid w:val="004120A2"/>
    <w:rsid w:val="004122DA"/>
    <w:rsid w:val="00425EA5"/>
    <w:rsid w:val="00427F78"/>
    <w:rsid w:val="00431039"/>
    <w:rsid w:val="00435C92"/>
    <w:rsid w:val="004526BD"/>
    <w:rsid w:val="00470C8D"/>
    <w:rsid w:val="00471B58"/>
    <w:rsid w:val="00471E9A"/>
    <w:rsid w:val="0047372A"/>
    <w:rsid w:val="004768F5"/>
    <w:rsid w:val="00481955"/>
    <w:rsid w:val="00484735"/>
    <w:rsid w:val="00493733"/>
    <w:rsid w:val="00494C53"/>
    <w:rsid w:val="00495B34"/>
    <w:rsid w:val="00497254"/>
    <w:rsid w:val="0049741D"/>
    <w:rsid w:val="004A0AD6"/>
    <w:rsid w:val="004A26C1"/>
    <w:rsid w:val="004A637E"/>
    <w:rsid w:val="004B19D8"/>
    <w:rsid w:val="004B427D"/>
    <w:rsid w:val="004B512B"/>
    <w:rsid w:val="004C0562"/>
    <w:rsid w:val="004C77B1"/>
    <w:rsid w:val="004C7882"/>
    <w:rsid w:val="004D23DC"/>
    <w:rsid w:val="004D4CC8"/>
    <w:rsid w:val="004D5789"/>
    <w:rsid w:val="004D6943"/>
    <w:rsid w:val="004D75BB"/>
    <w:rsid w:val="004D7E6E"/>
    <w:rsid w:val="004E275D"/>
    <w:rsid w:val="004E5651"/>
    <w:rsid w:val="004E63D3"/>
    <w:rsid w:val="004F4D16"/>
    <w:rsid w:val="004F70A8"/>
    <w:rsid w:val="0050128D"/>
    <w:rsid w:val="00510BD6"/>
    <w:rsid w:val="00511496"/>
    <w:rsid w:val="00514A1E"/>
    <w:rsid w:val="005168B0"/>
    <w:rsid w:val="0052536C"/>
    <w:rsid w:val="005259C0"/>
    <w:rsid w:val="00525D68"/>
    <w:rsid w:val="0053003F"/>
    <w:rsid w:val="00547423"/>
    <w:rsid w:val="0055263C"/>
    <w:rsid w:val="0055715C"/>
    <w:rsid w:val="00567E7A"/>
    <w:rsid w:val="0057049F"/>
    <w:rsid w:val="00582486"/>
    <w:rsid w:val="00592DC0"/>
    <w:rsid w:val="00593D70"/>
    <w:rsid w:val="005944FD"/>
    <w:rsid w:val="005A2B14"/>
    <w:rsid w:val="005A6B47"/>
    <w:rsid w:val="005B3D0B"/>
    <w:rsid w:val="005B6719"/>
    <w:rsid w:val="005B7AD5"/>
    <w:rsid w:val="005C3361"/>
    <w:rsid w:val="005D5ECE"/>
    <w:rsid w:val="005E2084"/>
    <w:rsid w:val="005E4AE8"/>
    <w:rsid w:val="005E79AB"/>
    <w:rsid w:val="005F31A8"/>
    <w:rsid w:val="005F3D0E"/>
    <w:rsid w:val="005F6005"/>
    <w:rsid w:val="00601B8E"/>
    <w:rsid w:val="00604FFA"/>
    <w:rsid w:val="0061537F"/>
    <w:rsid w:val="00616B4A"/>
    <w:rsid w:val="0061774E"/>
    <w:rsid w:val="00623EB7"/>
    <w:rsid w:val="00625E51"/>
    <w:rsid w:val="00630829"/>
    <w:rsid w:val="006337E6"/>
    <w:rsid w:val="00640571"/>
    <w:rsid w:val="00645D40"/>
    <w:rsid w:val="0064764F"/>
    <w:rsid w:val="006503D1"/>
    <w:rsid w:val="0065394C"/>
    <w:rsid w:val="00653B55"/>
    <w:rsid w:val="00654924"/>
    <w:rsid w:val="00655773"/>
    <w:rsid w:val="00665CD2"/>
    <w:rsid w:val="00666524"/>
    <w:rsid w:val="00670A1D"/>
    <w:rsid w:val="00674E75"/>
    <w:rsid w:val="00694D60"/>
    <w:rsid w:val="006A3CBE"/>
    <w:rsid w:val="006A53B1"/>
    <w:rsid w:val="006B0BC5"/>
    <w:rsid w:val="006B10B6"/>
    <w:rsid w:val="006B127E"/>
    <w:rsid w:val="006B6C27"/>
    <w:rsid w:val="006C1A9E"/>
    <w:rsid w:val="006C5D3D"/>
    <w:rsid w:val="006D0048"/>
    <w:rsid w:val="006E1120"/>
    <w:rsid w:val="006E1290"/>
    <w:rsid w:val="006E5FDF"/>
    <w:rsid w:val="006E6806"/>
    <w:rsid w:val="006F02B4"/>
    <w:rsid w:val="006F3E32"/>
    <w:rsid w:val="00710B78"/>
    <w:rsid w:val="00713611"/>
    <w:rsid w:val="00713CFC"/>
    <w:rsid w:val="007164BD"/>
    <w:rsid w:val="00716F73"/>
    <w:rsid w:val="007179F7"/>
    <w:rsid w:val="00726A8D"/>
    <w:rsid w:val="00726B90"/>
    <w:rsid w:val="007304D3"/>
    <w:rsid w:val="0074035E"/>
    <w:rsid w:val="007417B7"/>
    <w:rsid w:val="007625A6"/>
    <w:rsid w:val="00765CDE"/>
    <w:rsid w:val="007802C6"/>
    <w:rsid w:val="007832CA"/>
    <w:rsid w:val="00785579"/>
    <w:rsid w:val="00791C26"/>
    <w:rsid w:val="007A245D"/>
    <w:rsid w:val="007A66C1"/>
    <w:rsid w:val="007A6816"/>
    <w:rsid w:val="007B10CC"/>
    <w:rsid w:val="007C16A5"/>
    <w:rsid w:val="007C2F23"/>
    <w:rsid w:val="007C7A3D"/>
    <w:rsid w:val="007C7CF7"/>
    <w:rsid w:val="007D0168"/>
    <w:rsid w:val="007D24EB"/>
    <w:rsid w:val="007D2DF3"/>
    <w:rsid w:val="007D7929"/>
    <w:rsid w:val="007E31F2"/>
    <w:rsid w:val="007E7AB4"/>
    <w:rsid w:val="00805F6D"/>
    <w:rsid w:val="008174E3"/>
    <w:rsid w:val="00842865"/>
    <w:rsid w:val="008473F2"/>
    <w:rsid w:val="0084750D"/>
    <w:rsid w:val="008508A8"/>
    <w:rsid w:val="00852A3F"/>
    <w:rsid w:val="00855446"/>
    <w:rsid w:val="00855BC7"/>
    <w:rsid w:val="008649A1"/>
    <w:rsid w:val="00864C91"/>
    <w:rsid w:val="00871B86"/>
    <w:rsid w:val="00872867"/>
    <w:rsid w:val="00874D7E"/>
    <w:rsid w:val="00874DAF"/>
    <w:rsid w:val="00876DDB"/>
    <w:rsid w:val="00877193"/>
    <w:rsid w:val="00883B2A"/>
    <w:rsid w:val="0089008F"/>
    <w:rsid w:val="008940CF"/>
    <w:rsid w:val="008A089E"/>
    <w:rsid w:val="008A0B71"/>
    <w:rsid w:val="008A6642"/>
    <w:rsid w:val="008A72F9"/>
    <w:rsid w:val="008B147F"/>
    <w:rsid w:val="008B5FA8"/>
    <w:rsid w:val="008C0BCE"/>
    <w:rsid w:val="008C10AE"/>
    <w:rsid w:val="008C6B2C"/>
    <w:rsid w:val="008D1B69"/>
    <w:rsid w:val="008D5FE3"/>
    <w:rsid w:val="008E6CBB"/>
    <w:rsid w:val="008F3465"/>
    <w:rsid w:val="00916D01"/>
    <w:rsid w:val="00922EC6"/>
    <w:rsid w:val="00923D78"/>
    <w:rsid w:val="009315F9"/>
    <w:rsid w:val="00932635"/>
    <w:rsid w:val="00933F25"/>
    <w:rsid w:val="00935C43"/>
    <w:rsid w:val="00940178"/>
    <w:rsid w:val="009449EF"/>
    <w:rsid w:val="00945D5C"/>
    <w:rsid w:val="00945DA1"/>
    <w:rsid w:val="00951C61"/>
    <w:rsid w:val="00955208"/>
    <w:rsid w:val="00955CB7"/>
    <w:rsid w:val="00956E18"/>
    <w:rsid w:val="00957662"/>
    <w:rsid w:val="00957BBD"/>
    <w:rsid w:val="00964F2F"/>
    <w:rsid w:val="009650A4"/>
    <w:rsid w:val="0097356C"/>
    <w:rsid w:val="00974A35"/>
    <w:rsid w:val="00983625"/>
    <w:rsid w:val="009836FE"/>
    <w:rsid w:val="009845D1"/>
    <w:rsid w:val="0098600B"/>
    <w:rsid w:val="00987702"/>
    <w:rsid w:val="009A3B8E"/>
    <w:rsid w:val="009A42ED"/>
    <w:rsid w:val="009B0CFC"/>
    <w:rsid w:val="009B19C0"/>
    <w:rsid w:val="009B31CC"/>
    <w:rsid w:val="009B6DE1"/>
    <w:rsid w:val="009C042F"/>
    <w:rsid w:val="009C104A"/>
    <w:rsid w:val="009C2FF6"/>
    <w:rsid w:val="009C3D67"/>
    <w:rsid w:val="009D48E2"/>
    <w:rsid w:val="009D7467"/>
    <w:rsid w:val="009E004F"/>
    <w:rsid w:val="009E250D"/>
    <w:rsid w:val="009E30AF"/>
    <w:rsid w:val="009E49B1"/>
    <w:rsid w:val="009E5C96"/>
    <w:rsid w:val="009E79A4"/>
    <w:rsid w:val="009F04C6"/>
    <w:rsid w:val="009F11EE"/>
    <w:rsid w:val="009F1392"/>
    <w:rsid w:val="009F476A"/>
    <w:rsid w:val="009F6FF6"/>
    <w:rsid w:val="00A02C26"/>
    <w:rsid w:val="00A060CD"/>
    <w:rsid w:val="00A108F9"/>
    <w:rsid w:val="00A10CD2"/>
    <w:rsid w:val="00A13C0B"/>
    <w:rsid w:val="00A1788C"/>
    <w:rsid w:val="00A20E69"/>
    <w:rsid w:val="00A2160C"/>
    <w:rsid w:val="00A21A7B"/>
    <w:rsid w:val="00A21FB5"/>
    <w:rsid w:val="00A23E02"/>
    <w:rsid w:val="00A23E74"/>
    <w:rsid w:val="00A27A6A"/>
    <w:rsid w:val="00A326C5"/>
    <w:rsid w:val="00A344AD"/>
    <w:rsid w:val="00A34C21"/>
    <w:rsid w:val="00A42A45"/>
    <w:rsid w:val="00A43010"/>
    <w:rsid w:val="00A46B15"/>
    <w:rsid w:val="00A532C6"/>
    <w:rsid w:val="00A5518C"/>
    <w:rsid w:val="00A56337"/>
    <w:rsid w:val="00A60F38"/>
    <w:rsid w:val="00A66B8F"/>
    <w:rsid w:val="00A70477"/>
    <w:rsid w:val="00A81882"/>
    <w:rsid w:val="00A900FB"/>
    <w:rsid w:val="00A934EE"/>
    <w:rsid w:val="00A96AF3"/>
    <w:rsid w:val="00A97A90"/>
    <w:rsid w:val="00AA08C4"/>
    <w:rsid w:val="00AA6602"/>
    <w:rsid w:val="00AA691D"/>
    <w:rsid w:val="00AB14F7"/>
    <w:rsid w:val="00AB6ECB"/>
    <w:rsid w:val="00AC1252"/>
    <w:rsid w:val="00AC1573"/>
    <w:rsid w:val="00AC4281"/>
    <w:rsid w:val="00AC447F"/>
    <w:rsid w:val="00AC500A"/>
    <w:rsid w:val="00AC6B52"/>
    <w:rsid w:val="00AD644E"/>
    <w:rsid w:val="00AE7F1E"/>
    <w:rsid w:val="00AF220A"/>
    <w:rsid w:val="00AF78F9"/>
    <w:rsid w:val="00B00264"/>
    <w:rsid w:val="00B00A50"/>
    <w:rsid w:val="00B06792"/>
    <w:rsid w:val="00B06869"/>
    <w:rsid w:val="00B0778C"/>
    <w:rsid w:val="00B15150"/>
    <w:rsid w:val="00B252AD"/>
    <w:rsid w:val="00B27D1F"/>
    <w:rsid w:val="00B33A31"/>
    <w:rsid w:val="00B35CBF"/>
    <w:rsid w:val="00B36082"/>
    <w:rsid w:val="00B36ED1"/>
    <w:rsid w:val="00B37CFD"/>
    <w:rsid w:val="00B41347"/>
    <w:rsid w:val="00B43959"/>
    <w:rsid w:val="00B53BDE"/>
    <w:rsid w:val="00B55354"/>
    <w:rsid w:val="00B56142"/>
    <w:rsid w:val="00B57840"/>
    <w:rsid w:val="00B63D28"/>
    <w:rsid w:val="00B7262E"/>
    <w:rsid w:val="00B72713"/>
    <w:rsid w:val="00B72A8E"/>
    <w:rsid w:val="00B72B0E"/>
    <w:rsid w:val="00B73560"/>
    <w:rsid w:val="00B752B1"/>
    <w:rsid w:val="00B75E43"/>
    <w:rsid w:val="00B80237"/>
    <w:rsid w:val="00B823FF"/>
    <w:rsid w:val="00B82C32"/>
    <w:rsid w:val="00B841C0"/>
    <w:rsid w:val="00B86799"/>
    <w:rsid w:val="00B87078"/>
    <w:rsid w:val="00B87582"/>
    <w:rsid w:val="00B95794"/>
    <w:rsid w:val="00BA014B"/>
    <w:rsid w:val="00BA35A2"/>
    <w:rsid w:val="00BA385F"/>
    <w:rsid w:val="00BB13AC"/>
    <w:rsid w:val="00BB4AE7"/>
    <w:rsid w:val="00BC0E0A"/>
    <w:rsid w:val="00BC3B16"/>
    <w:rsid w:val="00BC3D56"/>
    <w:rsid w:val="00BF77F2"/>
    <w:rsid w:val="00C10CA1"/>
    <w:rsid w:val="00C169C1"/>
    <w:rsid w:val="00C3031C"/>
    <w:rsid w:val="00C33D56"/>
    <w:rsid w:val="00C462E2"/>
    <w:rsid w:val="00C56ACF"/>
    <w:rsid w:val="00C6003B"/>
    <w:rsid w:val="00C636CA"/>
    <w:rsid w:val="00C66853"/>
    <w:rsid w:val="00C72BAD"/>
    <w:rsid w:val="00C752B4"/>
    <w:rsid w:val="00C76E95"/>
    <w:rsid w:val="00C80745"/>
    <w:rsid w:val="00C8252B"/>
    <w:rsid w:val="00C85533"/>
    <w:rsid w:val="00C864C6"/>
    <w:rsid w:val="00C936EB"/>
    <w:rsid w:val="00C94DA0"/>
    <w:rsid w:val="00CA2CBF"/>
    <w:rsid w:val="00CB1ED1"/>
    <w:rsid w:val="00CB32C5"/>
    <w:rsid w:val="00CB5669"/>
    <w:rsid w:val="00CC2040"/>
    <w:rsid w:val="00CC6784"/>
    <w:rsid w:val="00CC702E"/>
    <w:rsid w:val="00CD0368"/>
    <w:rsid w:val="00CD1A7D"/>
    <w:rsid w:val="00CD1D5F"/>
    <w:rsid w:val="00CD1DD7"/>
    <w:rsid w:val="00CD211F"/>
    <w:rsid w:val="00CD3654"/>
    <w:rsid w:val="00CD556E"/>
    <w:rsid w:val="00CE55B3"/>
    <w:rsid w:val="00CF183F"/>
    <w:rsid w:val="00CF2A9F"/>
    <w:rsid w:val="00CF4269"/>
    <w:rsid w:val="00CF7B3B"/>
    <w:rsid w:val="00D019F1"/>
    <w:rsid w:val="00D06F7F"/>
    <w:rsid w:val="00D12570"/>
    <w:rsid w:val="00D14F2F"/>
    <w:rsid w:val="00D150B6"/>
    <w:rsid w:val="00D1698E"/>
    <w:rsid w:val="00D17892"/>
    <w:rsid w:val="00D30462"/>
    <w:rsid w:val="00D31A58"/>
    <w:rsid w:val="00D33E65"/>
    <w:rsid w:val="00D415AB"/>
    <w:rsid w:val="00D43086"/>
    <w:rsid w:val="00D52E79"/>
    <w:rsid w:val="00D54958"/>
    <w:rsid w:val="00D64898"/>
    <w:rsid w:val="00D7286D"/>
    <w:rsid w:val="00D81CB7"/>
    <w:rsid w:val="00D8317B"/>
    <w:rsid w:val="00D86E80"/>
    <w:rsid w:val="00D92876"/>
    <w:rsid w:val="00DA3F23"/>
    <w:rsid w:val="00DB18B0"/>
    <w:rsid w:val="00DB1DFC"/>
    <w:rsid w:val="00DB2099"/>
    <w:rsid w:val="00DB589A"/>
    <w:rsid w:val="00DB648D"/>
    <w:rsid w:val="00DC72C4"/>
    <w:rsid w:val="00DD18C9"/>
    <w:rsid w:val="00DD1EC8"/>
    <w:rsid w:val="00DE01C0"/>
    <w:rsid w:val="00DE25BF"/>
    <w:rsid w:val="00DE6241"/>
    <w:rsid w:val="00E0086E"/>
    <w:rsid w:val="00E10281"/>
    <w:rsid w:val="00E10678"/>
    <w:rsid w:val="00E107C9"/>
    <w:rsid w:val="00E178B9"/>
    <w:rsid w:val="00E17926"/>
    <w:rsid w:val="00E20636"/>
    <w:rsid w:val="00E21176"/>
    <w:rsid w:val="00E236E3"/>
    <w:rsid w:val="00E3200A"/>
    <w:rsid w:val="00E43DEA"/>
    <w:rsid w:val="00E46317"/>
    <w:rsid w:val="00E50749"/>
    <w:rsid w:val="00E545AA"/>
    <w:rsid w:val="00E619D2"/>
    <w:rsid w:val="00E71564"/>
    <w:rsid w:val="00E716B1"/>
    <w:rsid w:val="00E72A57"/>
    <w:rsid w:val="00E73330"/>
    <w:rsid w:val="00E75AAF"/>
    <w:rsid w:val="00E822DF"/>
    <w:rsid w:val="00E82889"/>
    <w:rsid w:val="00E868F1"/>
    <w:rsid w:val="00E90EA6"/>
    <w:rsid w:val="00E92865"/>
    <w:rsid w:val="00E959A7"/>
    <w:rsid w:val="00E977A9"/>
    <w:rsid w:val="00EA6896"/>
    <w:rsid w:val="00EB0805"/>
    <w:rsid w:val="00EC1AC4"/>
    <w:rsid w:val="00EC1B85"/>
    <w:rsid w:val="00ED1775"/>
    <w:rsid w:val="00ED76A4"/>
    <w:rsid w:val="00ED7D54"/>
    <w:rsid w:val="00EE1094"/>
    <w:rsid w:val="00EE2935"/>
    <w:rsid w:val="00EE32D5"/>
    <w:rsid w:val="00EE36A7"/>
    <w:rsid w:val="00EF0500"/>
    <w:rsid w:val="00EF2083"/>
    <w:rsid w:val="00EF677C"/>
    <w:rsid w:val="00F212D6"/>
    <w:rsid w:val="00F24DAA"/>
    <w:rsid w:val="00F305FC"/>
    <w:rsid w:val="00F316F4"/>
    <w:rsid w:val="00F346CA"/>
    <w:rsid w:val="00F34F71"/>
    <w:rsid w:val="00F35495"/>
    <w:rsid w:val="00F37EB2"/>
    <w:rsid w:val="00F45875"/>
    <w:rsid w:val="00F46D2D"/>
    <w:rsid w:val="00F474CC"/>
    <w:rsid w:val="00F51A2E"/>
    <w:rsid w:val="00F542FE"/>
    <w:rsid w:val="00F54EE9"/>
    <w:rsid w:val="00F57B56"/>
    <w:rsid w:val="00F60303"/>
    <w:rsid w:val="00F63817"/>
    <w:rsid w:val="00F67DA6"/>
    <w:rsid w:val="00F84F1F"/>
    <w:rsid w:val="00F87FF2"/>
    <w:rsid w:val="00F93403"/>
    <w:rsid w:val="00F93E33"/>
    <w:rsid w:val="00F97B64"/>
    <w:rsid w:val="00FA4D60"/>
    <w:rsid w:val="00FA69C9"/>
    <w:rsid w:val="00FA7525"/>
    <w:rsid w:val="00FB0F77"/>
    <w:rsid w:val="00FB228A"/>
    <w:rsid w:val="00FB42E4"/>
    <w:rsid w:val="00FD1656"/>
    <w:rsid w:val="00FE60B8"/>
    <w:rsid w:val="00FE7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7BF9F23C"/>
  <w15:docId w15:val="{C87FC90C-1FF6-4410-9288-6609335F2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60" w:after="160" w:line="360" w:lineRule="atLeast"/>
      <w:jc w:val="center"/>
      <w:outlineLvl w:val="0"/>
    </w:pPr>
    <w:rPr>
      <w:rFonts w:ascii=".VnTimeH" w:hAnsi=".VnTimeH"/>
      <w:b/>
      <w:sz w:val="36"/>
    </w:rPr>
  </w:style>
  <w:style w:type="paragraph" w:styleId="Heading2">
    <w:name w:val="heading 2"/>
    <w:basedOn w:val="Normal"/>
    <w:next w:val="Normal"/>
    <w:qFormat/>
    <w:pPr>
      <w:keepNext/>
      <w:outlineLvl w:val="1"/>
    </w:pPr>
    <w:rPr>
      <w:rFonts w:ascii=".VnArialH" w:hAnsi=".VnArialH"/>
      <w:sz w:val="36"/>
    </w:rPr>
  </w:style>
  <w:style w:type="paragraph" w:styleId="Heading3">
    <w:name w:val="heading 3"/>
    <w:basedOn w:val="Normal"/>
    <w:next w:val="Normal"/>
    <w:qFormat/>
    <w:pPr>
      <w:keepNext/>
      <w:spacing w:line="360" w:lineRule="atLeast"/>
      <w:jc w:val="center"/>
      <w:outlineLvl w:val="2"/>
    </w:pPr>
    <w:rPr>
      <w:b/>
    </w:rPr>
  </w:style>
  <w:style w:type="paragraph" w:styleId="Heading4">
    <w:name w:val="heading 4"/>
    <w:basedOn w:val="Normal"/>
    <w:next w:val="Normal"/>
    <w:link w:val="Heading4Char"/>
    <w:qFormat/>
    <w:pPr>
      <w:keepNext/>
      <w:spacing w:before="120"/>
      <w:jc w:val="center"/>
      <w:outlineLvl w:val="3"/>
    </w:pPr>
    <w:rPr>
      <w:b/>
      <w:sz w:val="26"/>
    </w:rPr>
  </w:style>
  <w:style w:type="paragraph" w:styleId="Heading5">
    <w:name w:val="heading 5"/>
    <w:basedOn w:val="Normal"/>
    <w:next w:val="Normal"/>
    <w:qFormat/>
    <w:pPr>
      <w:keepNext/>
      <w:jc w:val="center"/>
      <w:outlineLvl w:val="4"/>
    </w:pPr>
    <w:rPr>
      <w:rFonts w:ascii=".VnArialH" w:hAnsi=".VnArialH"/>
      <w:b/>
      <w:sz w:val="24"/>
    </w:rPr>
  </w:style>
  <w:style w:type="paragraph" w:styleId="Heading6">
    <w:name w:val="heading 6"/>
    <w:basedOn w:val="Normal"/>
    <w:next w:val="Normal"/>
    <w:qFormat/>
    <w:pPr>
      <w:keepNext/>
      <w:jc w:val="both"/>
      <w:outlineLvl w:val="5"/>
    </w:pPr>
    <w:rPr>
      <w:rFonts w:ascii=".VnTimeH" w:hAnsi=".VnTimeH"/>
      <w:b/>
      <w:sz w:val="26"/>
    </w:rPr>
  </w:style>
  <w:style w:type="paragraph" w:styleId="Heading7">
    <w:name w:val="heading 7"/>
    <w:basedOn w:val="Normal"/>
    <w:next w:val="Normal"/>
    <w:qFormat/>
    <w:pPr>
      <w:keepNext/>
      <w:numPr>
        <w:numId w:val="2"/>
      </w:numPr>
      <w:spacing w:line="360" w:lineRule="atLeast"/>
      <w:jc w:val="both"/>
      <w:outlineLvl w:val="6"/>
    </w:pPr>
    <w:rPr>
      <w:rFonts w:ascii=".VnTimeH" w:hAnsi=".VnTimeH"/>
      <w:b/>
      <w:sz w:val="26"/>
    </w:rPr>
  </w:style>
  <w:style w:type="paragraph" w:styleId="Heading8">
    <w:name w:val="heading 8"/>
    <w:basedOn w:val="Normal"/>
    <w:next w:val="Normal"/>
    <w:qFormat/>
    <w:pPr>
      <w:keepNext/>
      <w:numPr>
        <w:numId w:val="1"/>
      </w:numPr>
      <w:spacing w:line="360" w:lineRule="atLeast"/>
      <w:jc w:val="both"/>
      <w:outlineLvl w:val="7"/>
    </w:pPr>
    <w:rPr>
      <w:rFonts w:ascii=".VnTimeH" w:hAnsi=".VnTimeH"/>
      <w:b/>
      <w:sz w:val="26"/>
    </w:rPr>
  </w:style>
  <w:style w:type="paragraph" w:styleId="Heading9">
    <w:name w:val="heading 9"/>
    <w:basedOn w:val="Normal"/>
    <w:next w:val="Normal"/>
    <w:qFormat/>
    <w:pPr>
      <w:keepNext/>
      <w:spacing w:before="60" w:after="60" w:line="360" w:lineRule="atLeast"/>
      <w:jc w:val="both"/>
      <w:outlineLvl w:val="8"/>
    </w:pPr>
    <w:rPr>
      <w:i/>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paragraph" w:styleId="BodyTextIndent">
    <w:name w:val="Body Text Indent"/>
    <w:basedOn w:val="Normal"/>
    <w:pPr>
      <w:ind w:firstLine="426"/>
      <w:jc w:val="both"/>
    </w:pPr>
    <w:rPr>
      <w:sz w:val="26"/>
    </w:rPr>
  </w:style>
  <w:style w:type="paragraph" w:styleId="BodyText">
    <w:name w:val="Body Text"/>
    <w:basedOn w:val="Normal"/>
    <w:link w:val="BodyTextChar"/>
    <w:pPr>
      <w:spacing w:line="360" w:lineRule="atLeast"/>
      <w:jc w:val="both"/>
    </w:pPr>
  </w:style>
  <w:style w:type="character" w:styleId="PageNumber">
    <w:name w:val="page number"/>
    <w:basedOn w:val="DefaultParagraphFont"/>
  </w:style>
  <w:style w:type="paragraph" w:styleId="BodyText3">
    <w:name w:val="Body Text 3"/>
    <w:basedOn w:val="Normal"/>
    <w:pPr>
      <w:spacing w:line="360" w:lineRule="atLeast"/>
      <w:jc w:val="both"/>
    </w:pPr>
    <w:rPr>
      <w:b/>
      <w:sz w:val="26"/>
    </w:rPr>
  </w:style>
  <w:style w:type="paragraph" w:styleId="BodyTextIndent2">
    <w:name w:val="Body Text Indent 2"/>
    <w:basedOn w:val="Normal"/>
    <w:pPr>
      <w:spacing w:line="360" w:lineRule="atLeast"/>
      <w:ind w:firstLine="567"/>
      <w:jc w:val="both"/>
    </w:pPr>
    <w:rPr>
      <w:sz w:val="26"/>
    </w:rPr>
  </w:style>
  <w:style w:type="paragraph" w:styleId="BodyTextIndent3">
    <w:name w:val="Body Text Indent 3"/>
    <w:basedOn w:val="Normal"/>
    <w:pPr>
      <w:suppressAutoHyphens/>
      <w:ind w:firstLine="567"/>
    </w:pPr>
    <w:rPr>
      <w:spacing w:val="-3"/>
      <w:sz w:val="26"/>
    </w:rPr>
  </w:style>
  <w:style w:type="paragraph" w:styleId="BodyText2">
    <w:name w:val="Body Text 2"/>
    <w:basedOn w:val="Normal"/>
    <w:pPr>
      <w:jc w:val="both"/>
    </w:pPr>
    <w:rPr>
      <w:sz w:val="26"/>
    </w:rPr>
  </w:style>
  <w:style w:type="table" w:styleId="TableGrid">
    <w:name w:val="Table Grid"/>
    <w:basedOn w:val="TableNormal"/>
    <w:rsid w:val="00187C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F46D2D"/>
    <w:rPr>
      <w:rFonts w:ascii="Tahoma" w:hAnsi="Tahoma" w:cs="Tahoma"/>
      <w:sz w:val="16"/>
      <w:szCs w:val="16"/>
    </w:rPr>
  </w:style>
  <w:style w:type="character" w:customStyle="1" w:styleId="Heading4Char">
    <w:name w:val="Heading 4 Char"/>
    <w:basedOn w:val="DefaultParagraphFont"/>
    <w:link w:val="Heading4"/>
    <w:locked/>
    <w:rsid w:val="008D5FE3"/>
    <w:rPr>
      <w:b/>
      <w:sz w:val="26"/>
    </w:rPr>
  </w:style>
  <w:style w:type="character" w:customStyle="1" w:styleId="BodyTextChar">
    <w:name w:val="Body Text Char"/>
    <w:basedOn w:val="DefaultParagraphFont"/>
    <w:link w:val="BodyText"/>
    <w:locked/>
    <w:rsid w:val="008D5FE3"/>
  </w:style>
  <w:style w:type="character" w:customStyle="1" w:styleId="HeaderChar">
    <w:name w:val="Header Char"/>
    <w:basedOn w:val="DefaultParagraphFont"/>
    <w:link w:val="Header"/>
    <w:uiPriority w:val="99"/>
    <w:locked/>
    <w:rsid w:val="00B35CBF"/>
  </w:style>
  <w:style w:type="paragraph" w:styleId="Revision">
    <w:name w:val="Revision"/>
    <w:hidden/>
    <w:uiPriority w:val="99"/>
    <w:semiHidden/>
    <w:rsid w:val="00EC1B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ISO9001\Quy%20trinh%20da%20HT\QT%2008\Defaul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1BB658-206F-4343-8431-7F6A4FA5F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Default</Template>
  <TotalTime>0</TotalTime>
  <Pages>14</Pages>
  <Words>2976</Words>
  <Characters>16965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KiÓm so¸t tµi liÖu</vt:lpstr>
    </vt:vector>
  </TitlesOfParts>
  <Company/>
  <LinksUpToDate>false</LinksUpToDate>
  <CharactersWithSpaces>19902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KiÓm so¸t tµi liÖu</dc:title>
  <dc:creator>Microsoft (Thailand)</dc:creator>
  <cp:lastModifiedBy>Admin</cp:lastModifiedBy>
  <cp:revision>2</cp:revision>
  <cp:lastPrinted>2026-01-30T03:20:00Z</cp:lastPrinted>
  <dcterms:created xsi:type="dcterms:W3CDTF">2026-09-25T10:24:00Z</dcterms:created>
  <dcterms:modified xsi:type="dcterms:W3CDTF">2026-09-25T10:24:00Z</dcterms:modified>
</cp:coreProperties>
</file>